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DC63C" w14:textId="7F3213D9" w:rsidR="00EF0797" w:rsidRPr="00EF0797" w:rsidRDefault="00EF0797" w:rsidP="00EF0797">
      <w:pPr>
        <w:ind w:left="255" w:hanging="255"/>
        <w:rPr>
          <w:rFonts w:ascii="Calibri" w:hAnsi="Calibri" w:cs="Calibri"/>
          <w:b/>
          <w:bCs/>
          <w:sz w:val="28"/>
          <w:szCs w:val="28"/>
        </w:rPr>
      </w:pPr>
      <w:r w:rsidRPr="00EF0797">
        <w:rPr>
          <w:rFonts w:ascii="Calibri" w:hAnsi="Calibri" w:cs="Calibri"/>
          <w:b/>
          <w:bCs/>
          <w:sz w:val="28"/>
          <w:szCs w:val="28"/>
        </w:rPr>
        <w:t>V</w:t>
      </w:r>
      <w:r w:rsidR="00BB19C7">
        <w:rPr>
          <w:rFonts w:ascii="Calibri" w:hAnsi="Calibri" w:cs="Calibri"/>
          <w:b/>
          <w:bCs/>
          <w:sz w:val="28"/>
          <w:szCs w:val="28"/>
        </w:rPr>
        <w:t>e</w:t>
      </w:r>
      <w:r w:rsidRPr="00EF0797">
        <w:rPr>
          <w:rFonts w:ascii="Calibri" w:hAnsi="Calibri" w:cs="Calibri"/>
          <w:b/>
          <w:bCs/>
          <w:sz w:val="28"/>
          <w:szCs w:val="28"/>
        </w:rPr>
        <w:t>rwendete Gestaltungsregeln</w:t>
      </w:r>
    </w:p>
    <w:p w14:paraId="52FABCDE" w14:textId="39CD3529" w:rsidR="00EF0797" w:rsidRDefault="00EF0797" w:rsidP="00EF0797">
      <w:pPr>
        <w:ind w:left="255" w:hanging="255"/>
        <w:rPr>
          <w:rFonts w:ascii="Calibri" w:hAnsi="Calibri" w:cs="Calibri"/>
          <w:szCs w:val="22"/>
        </w:rPr>
      </w:pPr>
    </w:p>
    <w:p w14:paraId="107D41AF" w14:textId="77777777" w:rsidR="00241B2F" w:rsidRPr="00EF0797" w:rsidRDefault="00241B2F" w:rsidP="00EF0797">
      <w:pPr>
        <w:ind w:left="255" w:hanging="255"/>
        <w:rPr>
          <w:rFonts w:ascii="Calibri" w:hAnsi="Calibri" w:cs="Calibri"/>
          <w:szCs w:val="22"/>
        </w:rPr>
      </w:pPr>
    </w:p>
    <w:tbl>
      <w:tblPr>
        <w:tblStyle w:val="Listentabelle4Akzent1"/>
        <w:tblW w:w="0" w:type="auto"/>
        <w:tblLayout w:type="fixed"/>
        <w:tblLook w:val="04A0" w:firstRow="1" w:lastRow="0" w:firstColumn="1" w:lastColumn="0" w:noHBand="0" w:noVBand="1"/>
      </w:tblPr>
      <w:tblGrid>
        <w:gridCol w:w="2402"/>
        <w:gridCol w:w="4986"/>
      </w:tblGrid>
      <w:tr w:rsidR="00EF0797" w:rsidRPr="00EF0797" w14:paraId="66F2C80F" w14:textId="77777777" w:rsidTr="00DB1E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782C7F04" w14:textId="77777777" w:rsidR="00EF0797" w:rsidRPr="00EF0797" w:rsidRDefault="00EF0797" w:rsidP="00DB1EC3">
            <w:pPr>
              <w:rPr>
                <w:rFonts w:ascii="Calibri" w:hAnsi="Calibri" w:cs="Calibri"/>
                <w:color w:val="F8F8F8"/>
                <w:sz w:val="20"/>
                <w:szCs w:val="20"/>
              </w:rPr>
            </w:pPr>
            <w:r w:rsidRPr="00EF0797">
              <w:rPr>
                <w:rFonts w:ascii="Calibri" w:hAnsi="Calibri" w:cs="Calibri"/>
                <w:color w:val="F8F8F8"/>
                <w:sz w:val="20"/>
                <w:szCs w:val="20"/>
              </w:rPr>
              <w:t>Anwendung JA/NEIN</w:t>
            </w:r>
          </w:p>
        </w:tc>
        <w:tc>
          <w:tcPr>
            <w:tcW w:w="4986" w:type="dxa"/>
            <w:vAlign w:val="center"/>
          </w:tcPr>
          <w:p w14:paraId="5E11ABA5" w14:textId="77777777" w:rsidR="00EF0797" w:rsidRPr="00EF0797" w:rsidRDefault="00EF0797" w:rsidP="00DB1E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8F8F8"/>
                <w:sz w:val="20"/>
                <w:szCs w:val="20"/>
              </w:rPr>
            </w:pPr>
            <w:r w:rsidRPr="00EF0797">
              <w:rPr>
                <w:rFonts w:ascii="Calibri" w:hAnsi="Calibri" w:cs="Calibri"/>
                <w:color w:val="F8F8F8"/>
                <w:sz w:val="20"/>
                <w:szCs w:val="20"/>
              </w:rPr>
              <w:t>Gestaltungsregel</w:t>
            </w:r>
          </w:p>
        </w:tc>
      </w:tr>
      <w:tr w:rsidR="00EF0797" w:rsidRPr="00EF0797" w14:paraId="5817F317" w14:textId="77777777" w:rsidTr="00DB1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0AF1CF9A" w14:textId="7C860BE7" w:rsidR="00EF0797" w:rsidRPr="00EF0797" w:rsidRDefault="00EF0797" w:rsidP="00DB1EC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86" w:type="dxa"/>
            <w:vAlign w:val="center"/>
          </w:tcPr>
          <w:p w14:paraId="79B60CDA" w14:textId="77777777" w:rsidR="00EF0797" w:rsidRPr="00EF0797" w:rsidRDefault="00EF0797" w:rsidP="00DB1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EF0797">
              <w:rPr>
                <w:rFonts w:ascii="Calibri" w:hAnsi="Calibri" w:cs="Calibri"/>
                <w:sz w:val="20"/>
                <w:szCs w:val="20"/>
              </w:rPr>
              <w:t>Weniger ist mehr</w:t>
            </w:r>
          </w:p>
        </w:tc>
      </w:tr>
      <w:tr w:rsidR="00EF0797" w:rsidRPr="00EF0797" w14:paraId="37B629A5" w14:textId="77777777" w:rsidTr="00DB1EC3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29D5A8C7" w14:textId="3D8387D7" w:rsidR="00EF0797" w:rsidRPr="00EF0797" w:rsidRDefault="00EF0797" w:rsidP="00DB1EC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86" w:type="dxa"/>
            <w:vAlign w:val="center"/>
          </w:tcPr>
          <w:p w14:paraId="04B89198" w14:textId="77777777" w:rsidR="00EF0797" w:rsidRPr="00EF0797" w:rsidRDefault="00EF0797" w:rsidP="00DB1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EF0797">
              <w:rPr>
                <w:rFonts w:ascii="Calibri" w:hAnsi="Calibri" w:cs="Calibri"/>
                <w:sz w:val="20"/>
                <w:szCs w:val="20"/>
              </w:rPr>
              <w:t>Optische Achsen bilden</w:t>
            </w:r>
          </w:p>
        </w:tc>
      </w:tr>
      <w:tr w:rsidR="00EF0797" w:rsidRPr="00EF0797" w14:paraId="2135375A" w14:textId="77777777" w:rsidTr="00DB1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626865F9" w14:textId="79FF24BC" w:rsidR="00EF0797" w:rsidRPr="00EF0797" w:rsidRDefault="00EF0797" w:rsidP="00DB1EC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86" w:type="dxa"/>
            <w:vAlign w:val="center"/>
          </w:tcPr>
          <w:p w14:paraId="5A1CE2CA" w14:textId="77777777" w:rsidR="00EF0797" w:rsidRPr="00EF0797" w:rsidRDefault="00EF0797" w:rsidP="00DB1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EF0797">
              <w:rPr>
                <w:rFonts w:ascii="Calibri" w:hAnsi="Calibri" w:cs="Calibri"/>
                <w:sz w:val="20"/>
                <w:szCs w:val="20"/>
              </w:rPr>
              <w:t>Klare Hierarchien (Wichtiges vor weniger Wichtigem)</w:t>
            </w:r>
          </w:p>
        </w:tc>
      </w:tr>
      <w:tr w:rsidR="00EF0797" w:rsidRPr="00EF0797" w14:paraId="14730CA6" w14:textId="77777777" w:rsidTr="00DB1EC3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1199349D" w14:textId="4C313423" w:rsidR="00EF0797" w:rsidRPr="00EF0797" w:rsidRDefault="00EF0797" w:rsidP="00DB1EC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86" w:type="dxa"/>
            <w:vAlign w:val="center"/>
          </w:tcPr>
          <w:p w14:paraId="3D84385D" w14:textId="77777777" w:rsidR="00EF0797" w:rsidRPr="00EF0797" w:rsidRDefault="00EF0797" w:rsidP="00DB1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EF0797">
              <w:rPr>
                <w:rFonts w:ascii="Calibri" w:hAnsi="Calibri" w:cs="Calibri"/>
                <w:sz w:val="20"/>
                <w:szCs w:val="20"/>
              </w:rPr>
              <w:t>Zeilenabstand anpassen</w:t>
            </w:r>
          </w:p>
        </w:tc>
      </w:tr>
      <w:tr w:rsidR="00EF0797" w:rsidRPr="00EF0797" w14:paraId="4A1A2AF3" w14:textId="77777777" w:rsidTr="00DB1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1CB8ED03" w14:textId="16A9F5AA" w:rsidR="00EF0797" w:rsidRPr="00EF0797" w:rsidRDefault="00EF0797" w:rsidP="00DB1EC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86" w:type="dxa"/>
            <w:vAlign w:val="center"/>
          </w:tcPr>
          <w:p w14:paraId="7D69421C" w14:textId="77777777" w:rsidR="00EF0797" w:rsidRPr="00EF0797" w:rsidRDefault="00EF0797" w:rsidP="00DB1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EF0797">
              <w:rPr>
                <w:rFonts w:ascii="Calibri" w:hAnsi="Calibri" w:cs="Calibri"/>
                <w:sz w:val="20"/>
                <w:szCs w:val="20"/>
              </w:rPr>
              <w:t xml:space="preserve">Grosser Helligkeitsunterschied </w:t>
            </w:r>
          </w:p>
        </w:tc>
      </w:tr>
      <w:tr w:rsidR="00EF0797" w:rsidRPr="00EF0797" w14:paraId="0FD125A0" w14:textId="77777777" w:rsidTr="00DB1EC3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68EE9300" w14:textId="11423129" w:rsidR="00EF0797" w:rsidRPr="00EF0797" w:rsidRDefault="00EF0797" w:rsidP="00DB1EC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86" w:type="dxa"/>
            <w:vAlign w:val="center"/>
          </w:tcPr>
          <w:p w14:paraId="238A6854" w14:textId="77777777" w:rsidR="00EF0797" w:rsidRPr="00EF0797" w:rsidRDefault="00EF0797" w:rsidP="00DB1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EF0797">
              <w:rPr>
                <w:rFonts w:ascii="Calibri" w:hAnsi="Calibri" w:cs="Calibri"/>
                <w:sz w:val="20"/>
                <w:szCs w:val="20"/>
              </w:rPr>
              <w:t>Farbe wirkt flächig</w:t>
            </w:r>
          </w:p>
        </w:tc>
      </w:tr>
    </w:tbl>
    <w:p w14:paraId="659D2D0F" w14:textId="7E0F5D98" w:rsidR="00EF0797" w:rsidRPr="00EF0797" w:rsidRDefault="00EF0797" w:rsidP="00EF0797">
      <w:pPr>
        <w:pStyle w:val="AufzhlungUebungsschritte"/>
        <w:numPr>
          <w:ilvl w:val="0"/>
          <w:numId w:val="0"/>
        </w:numPr>
        <w:rPr>
          <w:rFonts w:ascii="Calibri" w:hAnsi="Calibri" w:cs="Calibri"/>
        </w:rPr>
      </w:pPr>
    </w:p>
    <w:p w14:paraId="2E8699B7" w14:textId="7FE3B0E4" w:rsidR="00EF0797" w:rsidRPr="00EF0797" w:rsidRDefault="00EF0797" w:rsidP="00EF0797">
      <w:pPr>
        <w:pStyle w:val="AufzhlungUebungsschritte"/>
        <w:numPr>
          <w:ilvl w:val="0"/>
          <w:numId w:val="0"/>
        </w:numPr>
        <w:rPr>
          <w:rFonts w:ascii="Calibri" w:hAnsi="Calibri" w:cs="Calibri"/>
        </w:rPr>
      </w:pPr>
    </w:p>
    <w:p w14:paraId="5D060CA5" w14:textId="4C1FEC7C" w:rsidR="00EF0797" w:rsidRPr="00EF0797" w:rsidRDefault="00EF0797" w:rsidP="00EF0797">
      <w:pPr>
        <w:pStyle w:val="AufzhlungUebungsschritte"/>
        <w:numPr>
          <w:ilvl w:val="0"/>
          <w:numId w:val="0"/>
        </w:numPr>
        <w:rPr>
          <w:rFonts w:ascii="Calibri" w:hAnsi="Calibri" w:cs="Calibri"/>
        </w:rPr>
      </w:pPr>
    </w:p>
    <w:p w14:paraId="7FC02304" w14:textId="0D490FA5" w:rsidR="00EF0797" w:rsidRDefault="00EF0797" w:rsidP="00EF0797">
      <w:pPr>
        <w:pStyle w:val="AufzhlungUebungsschritte"/>
        <w:numPr>
          <w:ilvl w:val="0"/>
          <w:numId w:val="0"/>
        </w:numPr>
        <w:rPr>
          <w:rFonts w:ascii="Calibri" w:hAnsi="Calibri" w:cs="Calibri"/>
          <w:b/>
          <w:bCs/>
          <w:sz w:val="28"/>
          <w:szCs w:val="28"/>
        </w:rPr>
      </w:pPr>
      <w:r w:rsidRPr="00EF0797">
        <w:rPr>
          <w:rFonts w:ascii="Calibri" w:hAnsi="Calibri" w:cs="Calibri"/>
          <w:b/>
          <w:bCs/>
          <w:sz w:val="28"/>
          <w:szCs w:val="28"/>
        </w:rPr>
        <w:t>Vertikale und horizontale Achsen</w:t>
      </w:r>
    </w:p>
    <w:p w14:paraId="46E9DC25" w14:textId="77777777" w:rsidR="00241B2F" w:rsidRPr="00241B2F" w:rsidRDefault="00241B2F" w:rsidP="00241B2F">
      <w:pPr>
        <w:rPr>
          <w:rFonts w:ascii="Calibri" w:hAnsi="Calibri" w:cs="Calibri"/>
        </w:rPr>
      </w:pPr>
    </w:p>
    <w:p w14:paraId="09A6BB2C" w14:textId="49FD0507" w:rsidR="00EF0797" w:rsidRPr="00EF0797" w:rsidRDefault="00EF0797" w:rsidP="00EF0797">
      <w:pPr>
        <w:pStyle w:val="AufzhlungUebungsschritte"/>
        <w:numPr>
          <w:ilvl w:val="0"/>
          <w:numId w:val="0"/>
        </w:numPr>
        <w:rPr>
          <w:rFonts w:ascii="Calibri" w:hAnsi="Calibri" w:cs="Calibri"/>
        </w:rPr>
      </w:pPr>
    </w:p>
    <w:p w14:paraId="634AB8DE" w14:textId="637AE3E7" w:rsidR="00EF6F59" w:rsidRPr="00EF0797" w:rsidRDefault="00EF0797" w:rsidP="00C9443A">
      <w:pPr>
        <w:tabs>
          <w:tab w:val="right" w:pos="9978"/>
        </w:tabs>
        <w:rPr>
          <w:rFonts w:ascii="Calibri" w:hAnsi="Calibri" w:cs="Calibri"/>
        </w:rPr>
      </w:pPr>
      <w:r w:rsidRPr="00EF0797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23FC7" wp14:editId="737717DF">
                <wp:simplePos x="0" y="0"/>
                <wp:positionH relativeFrom="column">
                  <wp:posOffset>5195570</wp:posOffset>
                </wp:positionH>
                <wp:positionV relativeFrom="paragraph">
                  <wp:posOffset>74930</wp:posOffset>
                </wp:positionV>
                <wp:extent cx="0" cy="3027680"/>
                <wp:effectExtent l="0" t="0" r="38100" b="2032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76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D1529B2" id="Gerader Verbinder 13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9.1pt,5.9pt" to="409.1pt,2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" strokecolor="#00b0f0" strokeweight="1.5pt">
                <v:stroke joinstyle="miter"/>
              </v:line>
            </w:pict>
          </mc:Fallback>
        </mc:AlternateContent>
      </w:r>
      <w:r w:rsidRPr="00EF0797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CA015" wp14:editId="611D3D80">
                <wp:simplePos x="0" y="0"/>
                <wp:positionH relativeFrom="column">
                  <wp:posOffset>2481517</wp:posOffset>
                </wp:positionH>
                <wp:positionV relativeFrom="paragraph">
                  <wp:posOffset>1201865</wp:posOffset>
                </wp:positionV>
                <wp:extent cx="0" cy="3846195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384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E2DD56A" id="Gerader Verbinder 3" o:spid="_x0000_s1026" style="position:absolute;rotation: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5.4pt,94.65pt" to="195.4pt,3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" strokecolor="#00b0f0" strokeweight="1.5pt">
                <v:stroke joinstyle="miter"/>
              </v:line>
            </w:pict>
          </mc:Fallback>
        </mc:AlternateContent>
      </w:r>
      <w:r w:rsidRPr="00EF0797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36C59" wp14:editId="1077DB1A">
                <wp:simplePos x="0" y="0"/>
                <wp:positionH relativeFrom="column">
                  <wp:posOffset>2464626</wp:posOffset>
                </wp:positionH>
                <wp:positionV relativeFrom="paragraph">
                  <wp:posOffset>768414</wp:posOffset>
                </wp:positionV>
                <wp:extent cx="0" cy="3846195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38461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A5DB747" id="Gerader Verbinder 8" o:spid="_x0000_s1026" style="position:absolute;rotation:9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05pt,60.5pt" to="194.05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" strokecolor="#00b0f0" strokeweight="1.5pt">
                <v:stroke joinstyle="miter"/>
              </v:line>
            </w:pict>
          </mc:Fallback>
        </mc:AlternateContent>
      </w:r>
      <w:r w:rsidRPr="00EF0797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DD901" wp14:editId="19E319AA">
                <wp:simplePos x="0" y="0"/>
                <wp:positionH relativeFrom="column">
                  <wp:posOffset>5735955</wp:posOffset>
                </wp:positionH>
                <wp:positionV relativeFrom="paragraph">
                  <wp:posOffset>82550</wp:posOffset>
                </wp:positionV>
                <wp:extent cx="0" cy="3027680"/>
                <wp:effectExtent l="0" t="0" r="38100" b="2032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76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28EC972" id="Gerader Verbinder 12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1.65pt,6.5pt" to="451.65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" strokecolor="#00b0f0" strokeweight="1.5pt">
                <v:stroke joinstyle="miter"/>
              </v:line>
            </w:pict>
          </mc:Fallback>
        </mc:AlternateContent>
      </w:r>
      <w:r w:rsidRPr="00EF0797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921B7" wp14:editId="3ADBB608">
                <wp:simplePos x="0" y="0"/>
                <wp:positionH relativeFrom="column">
                  <wp:posOffset>5587365</wp:posOffset>
                </wp:positionH>
                <wp:positionV relativeFrom="paragraph">
                  <wp:posOffset>81915</wp:posOffset>
                </wp:positionV>
                <wp:extent cx="0" cy="3027680"/>
                <wp:effectExtent l="0" t="0" r="38100" b="2032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76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DE230A0" id="Gerader Verbinder 11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9.95pt,6.45pt" to="439.95pt,2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" strokecolor="#00b0f0" strokeweight="1.5pt">
                <v:stroke joinstyle="miter"/>
              </v:line>
            </w:pict>
          </mc:Fallback>
        </mc:AlternateContent>
      </w:r>
      <w:r w:rsidRPr="00EF0797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21618" wp14:editId="488AD0C4">
                <wp:simplePos x="0" y="0"/>
                <wp:positionH relativeFrom="column">
                  <wp:posOffset>6172200</wp:posOffset>
                </wp:positionH>
                <wp:positionV relativeFrom="paragraph">
                  <wp:posOffset>23495</wp:posOffset>
                </wp:positionV>
                <wp:extent cx="0" cy="3027680"/>
                <wp:effectExtent l="0" t="0" r="38100" b="2032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76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AB688CF" id="Gerader Verbinder 1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6pt,1.85pt" to="486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" strokecolor="#00b0f0" strokeweight="1.5pt">
                <v:stroke joinstyle="miter"/>
              </v:line>
            </w:pict>
          </mc:Fallback>
        </mc:AlternateContent>
      </w:r>
      <w:r w:rsidRPr="00EF0797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A8893" wp14:editId="385C508C">
                <wp:simplePos x="0" y="0"/>
                <wp:positionH relativeFrom="column">
                  <wp:posOffset>5965825</wp:posOffset>
                </wp:positionH>
                <wp:positionV relativeFrom="paragraph">
                  <wp:posOffset>83312</wp:posOffset>
                </wp:positionV>
                <wp:extent cx="0" cy="3027680"/>
                <wp:effectExtent l="0" t="0" r="38100" b="2032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76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6691A73" id="Gerader Verbinder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9.75pt,6.55pt" to="469.7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" strokecolor="#00b0f0" strokeweight="1.5pt">
                <v:stroke joinstyle="miter"/>
              </v:line>
            </w:pict>
          </mc:Fallback>
        </mc:AlternateContent>
      </w:r>
      <w:r w:rsidRPr="00EF0797">
        <w:rPr>
          <w:rFonts w:ascii="Calibri" w:hAnsi="Calibri" w:cs="Calibri"/>
        </w:rPr>
        <w:drawing>
          <wp:inline distT="0" distB="0" distL="0" distR="0" wp14:anchorId="35E94FEE" wp14:editId="52AC2D2F">
            <wp:extent cx="4716145" cy="2367280"/>
            <wp:effectExtent l="0" t="0" r="8255" b="0"/>
            <wp:docPr id="5" name="Grafik 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" b="8261"/>
                    <a:stretch/>
                  </pic:blipFill>
                  <pic:spPr bwMode="auto">
                    <a:xfrm>
                      <a:off x="0" y="0"/>
                      <a:ext cx="471614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6F59" w:rsidRPr="00EF0797" w:rsidSect="00F05005">
      <w:footerReference w:type="even" r:id="rId12"/>
      <w:footerReference w:type="default" r:id="rId13"/>
      <w:pgSz w:w="11906" w:h="16838" w:code="9"/>
      <w:pgMar w:top="1418" w:right="794" w:bottom="1418" w:left="1134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C4169" w14:textId="77777777" w:rsidR="004E5A31" w:rsidRDefault="004E5A31" w:rsidP="00557692">
      <w:pPr>
        <w:spacing w:line="240" w:lineRule="auto"/>
      </w:pPr>
      <w:r>
        <w:separator/>
      </w:r>
    </w:p>
  </w:endnote>
  <w:endnote w:type="continuationSeparator" w:id="0">
    <w:p w14:paraId="351DA741" w14:textId="77777777" w:rsidR="004E5A31" w:rsidRDefault="004E5A31" w:rsidP="00557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1" w:fontKey="{C769BFB6-A13B-4271-9B04-B527D4A980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2" w:fontKey="{A42A2124-5B69-4A7B-84E1-CD37B938929D}"/>
    <w:embedBold r:id="rId3" w:fontKey="{757686A3-0BBC-4681-A915-3573760E6344}"/>
  </w:font>
  <w:font w:name="ndot3d">
    <w:panose1 w:val="02000509000000000000"/>
    <w:charset w:val="00"/>
    <w:family w:val="modern"/>
    <w:pitch w:val="fixed"/>
    <w:sig w:usb0="00000003" w:usb1="00000000" w:usb2="00000000" w:usb3="00000000" w:csb0="00000001" w:csb1="00000000"/>
    <w:embedRegular r:id="rId4" w:fontKey="{9CC4E516-9BE1-4763-B07E-7D06E22E29AC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78F81BF5-4AF6-474E-A531-373FE0BED7F7}"/>
    <w:embedBold r:id="rId6" w:fontKey="{95B13B3F-219F-4E61-BC13-EDD3A40F854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77D2EDF-FC7B-4835-91B0-27A3638A9E94}"/>
    <w:embedBold r:id="rId8" w:fontKey="{CAC2DEFF-6D1D-4C84-8CF3-1381CEAFE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9A1B1" w14:textId="77777777" w:rsidR="0088308B" w:rsidRPr="0088308B" w:rsidRDefault="0088308B" w:rsidP="0088308B">
    <w:pPr>
      <w:pStyle w:val="FusszeileWings"/>
      <w:rPr>
        <w:rStyle w:val="Seitenzahl"/>
      </w:rPr>
    </w:pPr>
    <w:r w:rsidRPr="0088308B">
      <w:rPr>
        <w:rStyle w:val="Seitenzahl"/>
        <w:lang w:val="de-CH"/>
      </w:rPr>
      <w:fldChar w:fldCharType="begin"/>
    </w:r>
    <w:r w:rsidRPr="0088308B">
      <w:rPr>
        <w:rStyle w:val="Seitenzahl"/>
        <w:lang w:val="de-CH"/>
      </w:rPr>
      <w:instrText>PAGE   \* MERGEFORMAT</w:instrText>
    </w:r>
    <w:r w:rsidRPr="0088308B">
      <w:rPr>
        <w:rStyle w:val="Seitenzahl"/>
        <w:lang w:val="de-CH"/>
      </w:rPr>
      <w:fldChar w:fldCharType="separate"/>
    </w:r>
    <w:r w:rsidR="00752A86" w:rsidRPr="00752A86">
      <w:rPr>
        <w:rStyle w:val="Seitenzahl"/>
        <w:noProof/>
      </w:rPr>
      <w:t>10</w:t>
    </w:r>
    <w:r w:rsidRPr="0088308B">
      <w:rPr>
        <w:rStyle w:val="Seitenzahl"/>
        <w:lang w:val="de-CH"/>
      </w:rPr>
      <w:fldChar w:fldCharType="end"/>
    </w:r>
    <w:r>
      <w:rPr>
        <w:lang w:val="de-CH"/>
      </w:rPr>
      <w:tab/>
      <w:t>Copyright © Wings Lernmedien</w:t>
    </w:r>
    <w:r w:rsidR="00307D11">
      <w:rPr>
        <w:lang w:val="de-CH"/>
      </w:rPr>
      <w:t xml:space="preserve"> AG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904D" w14:textId="5F622870" w:rsidR="00D35E1A" w:rsidRPr="00241B2F" w:rsidRDefault="00D35E1A" w:rsidP="00557692">
    <w:pPr>
      <w:pStyle w:val="FusszeileWings"/>
      <w:rPr>
        <w:rStyle w:val="Seitenzahl"/>
        <w:rFonts w:ascii="Calibri" w:hAnsi="Calibri" w:cs="Calibri"/>
        <w:lang w:val="de-CH"/>
      </w:rPr>
    </w:pPr>
    <w:r>
      <w:rPr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880F6" w14:textId="77777777" w:rsidR="004E5A31" w:rsidRDefault="004E5A31" w:rsidP="00557692">
      <w:pPr>
        <w:spacing w:line="240" w:lineRule="auto"/>
      </w:pPr>
      <w:r>
        <w:separator/>
      </w:r>
    </w:p>
  </w:footnote>
  <w:footnote w:type="continuationSeparator" w:id="0">
    <w:p w14:paraId="7B3E8C26" w14:textId="77777777" w:rsidR="004E5A31" w:rsidRDefault="004E5A31" w:rsidP="005576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E4446"/>
    <w:multiLevelType w:val="multilevel"/>
    <w:tmpl w:val="6152DEAE"/>
    <w:numStyleLink w:val="TitelnummerierungWings"/>
  </w:abstractNum>
  <w:abstractNum w:abstractNumId="1" w15:restartNumberingAfterBreak="0">
    <w:nsid w:val="0EDD6A85"/>
    <w:multiLevelType w:val="hybridMultilevel"/>
    <w:tmpl w:val="DFC29E32"/>
    <w:lvl w:ilvl="0" w:tplc="E7EE18A6">
      <w:start w:val="1"/>
      <w:numFmt w:val="decimal"/>
      <w:pStyle w:val="Nummerierung"/>
      <w:lvlText w:val="%1"/>
      <w:lvlJc w:val="left"/>
      <w:pPr>
        <w:ind w:left="255" w:hanging="255"/>
      </w:pPr>
      <w:rPr>
        <w:rFonts w:ascii="Roboto" w:hAnsi="Roboto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8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F47DE"/>
    <w:multiLevelType w:val="hybridMultilevel"/>
    <w:tmpl w:val="60BEEB78"/>
    <w:lvl w:ilvl="0" w:tplc="1B0AAA06">
      <w:start w:val="1"/>
      <w:numFmt w:val="bullet"/>
      <w:pStyle w:val="AufzhlungWings"/>
      <w:lvlText w:val=""/>
      <w:lvlJc w:val="left"/>
      <w:pPr>
        <w:ind w:left="255" w:hanging="255"/>
      </w:pPr>
      <w:rPr>
        <w:rFonts w:ascii="Wingdings" w:hAnsi="Wingdings" w:hint="default"/>
        <w:b/>
        <w:i w:val="0"/>
        <w:sz w:val="18"/>
        <w:szCs w:val="2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07768"/>
    <w:multiLevelType w:val="multilevel"/>
    <w:tmpl w:val="13D2A958"/>
    <w:styleLink w:val="word322"/>
    <w:lvl w:ilvl="0">
      <w:start w:val="1"/>
      <w:numFmt w:val="decimal"/>
      <w:lvlText w:val="%1"/>
      <w:lvlJc w:val="left"/>
      <w:pPr>
        <w:tabs>
          <w:tab w:val="num" w:pos="2552"/>
        </w:tabs>
        <w:ind w:left="2552" w:hanging="255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235D9E"/>
        <w:spacing w:val="0"/>
        <w:kern w:val="0"/>
        <w:position w:val="0"/>
        <w:sz w:val="6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lvlText w:val="%1.%2"/>
      <w:lvlJc w:val="left"/>
      <w:pPr>
        <w:ind w:left="2552" w:hanging="2552"/>
      </w:pPr>
      <w:rPr>
        <w:rFonts w:hint="default"/>
        <w:color w:val="235D9E"/>
        <w:sz w:val="30"/>
      </w:rPr>
    </w:lvl>
    <w:lvl w:ilvl="2">
      <w:start w:val="1"/>
      <w:numFmt w:val="decimal"/>
      <w:lvlText w:val="%1.%2.%3"/>
      <w:lvlJc w:val="left"/>
      <w:pPr>
        <w:tabs>
          <w:tab w:val="num" w:pos="2552"/>
        </w:tabs>
        <w:ind w:left="2552" w:hanging="2552"/>
      </w:pPr>
      <w:rPr>
        <w:rFonts w:hint="default"/>
        <w:color w:val="auto"/>
        <w:sz w:val="19"/>
        <w:szCs w:val="19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235D9E"/>
        <w:sz w:val="3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color w:val="235D9E"/>
        <w:sz w:val="19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B1356D8"/>
    <w:multiLevelType w:val="hybridMultilevel"/>
    <w:tmpl w:val="BCC66A72"/>
    <w:lvl w:ilvl="0" w:tplc="274CFC0C">
      <w:start w:val="1"/>
      <w:numFmt w:val="bullet"/>
      <w:pStyle w:val="AufzhlungWingsEinzug"/>
      <w:lvlText w:val=""/>
      <w:lvlJc w:val="left"/>
      <w:pPr>
        <w:ind w:left="510" w:hanging="255"/>
      </w:pPr>
      <w:rPr>
        <w:rFonts w:ascii="Wingdings" w:hAnsi="Wingdings" w:hint="default"/>
        <w:b/>
        <w:i w:val="0"/>
        <w:sz w:val="18"/>
        <w:szCs w:val="2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30917"/>
    <w:multiLevelType w:val="multilevel"/>
    <w:tmpl w:val="709445C6"/>
    <w:numStyleLink w:val="NDOT"/>
  </w:abstractNum>
  <w:abstractNum w:abstractNumId="6" w15:restartNumberingAfterBreak="0">
    <w:nsid w:val="1F6771A7"/>
    <w:multiLevelType w:val="multilevel"/>
    <w:tmpl w:val="25406BFA"/>
    <w:lvl w:ilvl="0">
      <w:start w:val="1"/>
      <w:numFmt w:val="decimal"/>
      <w:lvlText w:val="%1"/>
      <w:lvlJc w:val="left"/>
      <w:pPr>
        <w:ind w:left="2552" w:hanging="2552"/>
      </w:pPr>
      <w:rPr>
        <w:rFonts w:ascii="Roboto Slab" w:hAnsi="Roboto Slab" w:hint="default"/>
        <w:b/>
        <w:i w:val="0"/>
        <w:color w:val="006F72" w:themeColor="background1"/>
      </w:rPr>
    </w:lvl>
    <w:lvl w:ilvl="1">
      <w:start w:val="1"/>
      <w:numFmt w:val="decimal"/>
      <w:lvlText w:val="%1.%2"/>
      <w:lvlJc w:val="left"/>
      <w:pPr>
        <w:ind w:left="2552" w:hanging="2552"/>
      </w:pPr>
      <w:rPr>
        <w:rFonts w:ascii="Roboto Slab" w:hAnsi="Roboto Slab" w:hint="default"/>
        <w:b/>
        <w:i w:val="0"/>
        <w:color w:val="006F72" w:themeColor="background1"/>
      </w:rPr>
    </w:lvl>
    <w:lvl w:ilvl="2">
      <w:start w:val="1"/>
      <w:numFmt w:val="decimal"/>
      <w:lvlText w:val="%1.%2.%3"/>
      <w:lvlJc w:val="left"/>
      <w:pPr>
        <w:ind w:left="0" w:firstLine="2552"/>
      </w:pPr>
      <w:rPr>
        <w:rFonts w:ascii="Roboto Slab" w:hAnsi="Roboto Slab" w:hint="default"/>
        <w:b/>
        <w:i w:val="0"/>
        <w:color w:val="auto"/>
        <w:sz w:val="19"/>
      </w:rPr>
    </w:lvl>
    <w:lvl w:ilvl="3">
      <w:start w:val="1"/>
      <w:numFmt w:val="upperRoman"/>
      <w:pStyle w:val="Ebene4bungstitel"/>
      <w:lvlText w:val="Übung Stufe %4"/>
      <w:lvlJc w:val="left"/>
      <w:pPr>
        <w:ind w:left="2552" w:hanging="2552"/>
      </w:pPr>
      <w:rPr>
        <w:rFonts w:ascii="Roboto Slab" w:hAnsi="Roboto Slab" w:hint="default"/>
        <w:b/>
        <w:i w:val="0"/>
        <w:color w:val="006F72" w:themeColor="background1"/>
        <w:sz w:val="30"/>
        <w:u w:val="none" w:color="006F72" w:themeColor="tex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7AD4841"/>
    <w:multiLevelType w:val="hybridMultilevel"/>
    <w:tmpl w:val="001C6F00"/>
    <w:lvl w:ilvl="0" w:tplc="70328E42">
      <w:start w:val="1"/>
      <w:numFmt w:val="decimal"/>
      <w:pStyle w:val="NummerierungVorgang"/>
      <w:lvlText w:val="%1"/>
      <w:lvlJc w:val="left"/>
      <w:pPr>
        <w:ind w:left="255" w:hanging="255"/>
      </w:pPr>
      <w:rPr>
        <w:rFonts w:ascii="Roboto" w:hAnsi="Roboto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8"/>
        <w:szCs w:val="1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46E23"/>
    <w:multiLevelType w:val="hybridMultilevel"/>
    <w:tmpl w:val="B0867E5E"/>
    <w:lvl w:ilvl="0" w:tplc="4CA835DE">
      <w:start w:val="1"/>
      <w:numFmt w:val="bullet"/>
      <w:pStyle w:val="Repetitionsantworten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72BE6"/>
    <w:multiLevelType w:val="multilevel"/>
    <w:tmpl w:val="709445C6"/>
    <w:styleLink w:val="NDOT"/>
    <w:lvl w:ilvl="0">
      <w:start w:val="1"/>
      <w:numFmt w:val="upperLetter"/>
      <w:pStyle w:val="ndot0"/>
      <w:lvlText w:val="%1"/>
      <w:lvlJc w:val="left"/>
      <w:pPr>
        <w:ind w:left="454" w:hanging="454"/>
      </w:pPr>
      <w:rPr>
        <w:rFonts w:ascii="ndot3d" w:hAnsi="ndot3d" w:hint="default"/>
        <w:color w:val="C00000" w:themeColor="accent2"/>
        <w:sz w:val="2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9F77F1D"/>
    <w:multiLevelType w:val="multilevel"/>
    <w:tmpl w:val="6152DEAE"/>
    <w:name w:val="Titelnummerierung2"/>
    <w:numStyleLink w:val="TitelnummerierungWings"/>
  </w:abstractNum>
  <w:abstractNum w:abstractNumId="11" w15:restartNumberingAfterBreak="0">
    <w:nsid w:val="45AE5BE7"/>
    <w:multiLevelType w:val="hybridMultilevel"/>
    <w:tmpl w:val="0652D13C"/>
    <w:lvl w:ilvl="0" w:tplc="6344B194">
      <w:start w:val="1"/>
      <w:numFmt w:val="lowerLetter"/>
      <w:pStyle w:val="AufzhlungUebungsschritte"/>
      <w:lvlText w:val="%1)"/>
      <w:lvlJc w:val="left"/>
      <w:pPr>
        <w:ind w:left="255" w:hanging="25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91CEB"/>
    <w:multiLevelType w:val="multilevel"/>
    <w:tmpl w:val="6152DEAE"/>
    <w:name w:val="Titelnummerierung6"/>
    <w:numStyleLink w:val="TitelnummerierungWings"/>
  </w:abstractNum>
  <w:abstractNum w:abstractNumId="13" w15:restartNumberingAfterBreak="0">
    <w:nsid w:val="4ACD536F"/>
    <w:multiLevelType w:val="multilevel"/>
    <w:tmpl w:val="6152DEAE"/>
    <w:name w:val="Titelnummerierung5"/>
    <w:numStyleLink w:val="TitelnummerierungWings"/>
  </w:abstractNum>
  <w:abstractNum w:abstractNumId="14" w15:restartNumberingAfterBreak="0">
    <w:nsid w:val="4EE31984"/>
    <w:multiLevelType w:val="multilevel"/>
    <w:tmpl w:val="709445C6"/>
    <w:numStyleLink w:val="NDOT"/>
  </w:abstractNum>
  <w:abstractNum w:abstractNumId="15" w15:restartNumberingAfterBreak="0">
    <w:nsid w:val="5225226B"/>
    <w:multiLevelType w:val="multilevel"/>
    <w:tmpl w:val="E878E314"/>
    <w:lvl w:ilvl="0">
      <w:start w:val="1"/>
      <w:numFmt w:val="decimal"/>
      <w:lvlText w:val="%1"/>
      <w:lvlJc w:val="left"/>
      <w:pPr>
        <w:ind w:left="255" w:hanging="255"/>
      </w:pPr>
      <w:rPr>
        <w:rFonts w:ascii="Roboto" w:hAnsi="Roboto" w:hint="default"/>
        <w:b/>
        <w:i w:val="0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E59581E"/>
    <w:multiLevelType w:val="multilevel"/>
    <w:tmpl w:val="6152DEAE"/>
    <w:name w:val="Titelnummerierung3"/>
    <w:numStyleLink w:val="TitelnummerierungWings"/>
  </w:abstractNum>
  <w:abstractNum w:abstractNumId="17" w15:restartNumberingAfterBreak="0">
    <w:nsid w:val="7A902DC3"/>
    <w:multiLevelType w:val="multilevel"/>
    <w:tmpl w:val="6152DEAE"/>
    <w:styleLink w:val="TitelnummerierungWings"/>
    <w:lvl w:ilvl="0">
      <w:start w:val="1"/>
      <w:numFmt w:val="decimal"/>
      <w:lvlText w:val="%1"/>
      <w:lvlJc w:val="left"/>
      <w:pPr>
        <w:ind w:left="2552" w:hanging="2552"/>
      </w:pPr>
      <w:rPr>
        <w:rFonts w:ascii="Roboto Slab" w:hAnsi="Roboto Slab" w:hint="default"/>
        <w:b/>
        <w:i w:val="0"/>
        <w:color w:val="006F72" w:themeColor="background1"/>
      </w:rPr>
    </w:lvl>
    <w:lvl w:ilvl="1">
      <w:start w:val="1"/>
      <w:numFmt w:val="decimal"/>
      <w:lvlText w:val="%1.%2"/>
      <w:lvlJc w:val="left"/>
      <w:pPr>
        <w:ind w:left="2552" w:hanging="2552"/>
      </w:pPr>
      <w:rPr>
        <w:rFonts w:ascii="Roboto Slab" w:hAnsi="Roboto Slab" w:hint="default"/>
        <w:b/>
        <w:i w:val="0"/>
        <w:color w:val="006F72" w:themeColor="background1"/>
      </w:rPr>
    </w:lvl>
    <w:lvl w:ilvl="2">
      <w:start w:val="1"/>
      <w:numFmt w:val="decimal"/>
      <w:lvlText w:val="%1.%2.%3"/>
      <w:lvlJc w:val="left"/>
      <w:pPr>
        <w:ind w:left="0" w:firstLine="2552"/>
      </w:pPr>
      <w:rPr>
        <w:rFonts w:ascii="Roboto Slab" w:hAnsi="Roboto Slab" w:hint="default"/>
        <w:b/>
        <w:i w:val="0"/>
        <w:color w:val="auto"/>
        <w:sz w:val="19"/>
      </w:rPr>
    </w:lvl>
    <w:lvl w:ilvl="3">
      <w:start w:val="1"/>
      <w:numFmt w:val="upperLetter"/>
      <w:lvlText w:val="Übung %1.%2 %4"/>
      <w:lvlJc w:val="left"/>
      <w:pPr>
        <w:ind w:left="2552" w:hanging="2552"/>
      </w:pPr>
      <w:rPr>
        <w:rFonts w:ascii="Roboto Slab" w:hAnsi="Roboto Slab" w:hint="default"/>
        <w:b/>
        <w:i w:val="0"/>
        <w:color w:val="006F72" w:themeColor="background1"/>
        <w:sz w:val="30"/>
        <w:u w:val="none" w:color="006F72" w:themeColor="tex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CA8191F"/>
    <w:multiLevelType w:val="multilevel"/>
    <w:tmpl w:val="6152DEAE"/>
    <w:name w:val="Titelnummerierung4"/>
    <w:numStyleLink w:val="TitelnummerierungWings"/>
  </w:abstractNum>
  <w:num w:numId="1">
    <w:abstractNumId w:val="6"/>
  </w:num>
  <w:num w:numId="2">
    <w:abstractNumId w:val="7"/>
    <w:lvlOverride w:ilvl="0">
      <w:startOverride w:val="1"/>
    </w:lvlOverride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1"/>
  </w:num>
  <w:num w:numId="8">
    <w:abstractNumId w:val="17"/>
  </w:num>
  <w:num w:numId="9">
    <w:abstractNumId w:val="6"/>
  </w:num>
  <w:num w:numId="10">
    <w:abstractNumId w:val="7"/>
    <w:lvlOverride w:ilvl="0">
      <w:startOverride w:val="1"/>
    </w:lvlOverride>
  </w:num>
  <w:num w:numId="11">
    <w:abstractNumId w:val="9"/>
  </w:num>
  <w:num w:numId="12">
    <w:abstractNumId w:val="14"/>
  </w:num>
  <w:num w:numId="13">
    <w:abstractNumId w:val="15"/>
  </w:num>
  <w:num w:numId="14">
    <w:abstractNumId w:val="11"/>
  </w:num>
  <w:num w:numId="15">
    <w:abstractNumId w:val="6"/>
  </w:num>
  <w:num w:numId="16">
    <w:abstractNumId w:val="4"/>
  </w:num>
  <w:num w:numId="17">
    <w:abstractNumId w:val="7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8"/>
  </w:num>
  <w:num w:numId="24">
    <w:abstractNumId w:val="5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  <w:lvl w:ilvl="0">
        <w:start w:val="1"/>
        <w:numFmt w:val="upperLetter"/>
        <w:lvlText w:val="%1"/>
        <w:lvlJc w:val="left"/>
        <w:pPr>
          <w:ind w:left="454" w:hanging="454"/>
        </w:pPr>
        <w:rPr>
          <w:rFonts w:ascii="ndot3d" w:hAnsi="ndot3d" w:hint="default"/>
          <w:color w:val="C00000" w:themeColor="accent2"/>
          <w:sz w:val="26"/>
          <w:lang w:val="de-CH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3"/>
  </w:num>
  <w:num w:numId="30">
    <w:abstractNumId w:val="0"/>
  </w:num>
  <w:num w:numId="31">
    <w:abstractNumId w:val="11"/>
    <w:lvlOverride w:ilvl="0">
      <w:startOverride w:val="1"/>
    </w:lvlOverride>
  </w:num>
  <w:num w:numId="32">
    <w:abstractNumId w:val="11"/>
    <w:lvlOverride w:ilvl="0">
      <w:startOverride w:val="1"/>
    </w:lvlOverride>
  </w:num>
  <w:num w:numId="33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mirrorMargins/>
  <w:proofState w:spelling="clean" w:grammar="clean"/>
  <w:attachedTemplate r:id="rId1"/>
  <w:defaultTabStop w:val="709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431"/>
    <w:rsid w:val="000015C1"/>
    <w:rsid w:val="00003241"/>
    <w:rsid w:val="00014B6C"/>
    <w:rsid w:val="00022CBF"/>
    <w:rsid w:val="0002353B"/>
    <w:rsid w:val="00023EDD"/>
    <w:rsid w:val="00027884"/>
    <w:rsid w:val="000300EB"/>
    <w:rsid w:val="00036992"/>
    <w:rsid w:val="00037E0D"/>
    <w:rsid w:val="00044FFA"/>
    <w:rsid w:val="00052081"/>
    <w:rsid w:val="000573A5"/>
    <w:rsid w:val="00062855"/>
    <w:rsid w:val="0006410C"/>
    <w:rsid w:val="00064733"/>
    <w:rsid w:val="000758F6"/>
    <w:rsid w:val="00087C56"/>
    <w:rsid w:val="00087EE3"/>
    <w:rsid w:val="0009739E"/>
    <w:rsid w:val="000A0C8B"/>
    <w:rsid w:val="000A2380"/>
    <w:rsid w:val="000A38C8"/>
    <w:rsid w:val="000A5121"/>
    <w:rsid w:val="000A7990"/>
    <w:rsid w:val="000B1E20"/>
    <w:rsid w:val="000B1F66"/>
    <w:rsid w:val="000B287C"/>
    <w:rsid w:val="000B2987"/>
    <w:rsid w:val="000B517D"/>
    <w:rsid w:val="000C27B2"/>
    <w:rsid w:val="000C2BDD"/>
    <w:rsid w:val="000C36A7"/>
    <w:rsid w:val="000C7E93"/>
    <w:rsid w:val="000D58AC"/>
    <w:rsid w:val="000E03FA"/>
    <w:rsid w:val="000E1A5A"/>
    <w:rsid w:val="000E6702"/>
    <w:rsid w:val="000F2EC5"/>
    <w:rsid w:val="00100224"/>
    <w:rsid w:val="00107EF8"/>
    <w:rsid w:val="00112F26"/>
    <w:rsid w:val="0011403D"/>
    <w:rsid w:val="00114265"/>
    <w:rsid w:val="00116662"/>
    <w:rsid w:val="00117640"/>
    <w:rsid w:val="00121237"/>
    <w:rsid w:val="00123274"/>
    <w:rsid w:val="001245CC"/>
    <w:rsid w:val="0012509B"/>
    <w:rsid w:val="00126393"/>
    <w:rsid w:val="00145BF1"/>
    <w:rsid w:val="00152829"/>
    <w:rsid w:val="00152B12"/>
    <w:rsid w:val="00160457"/>
    <w:rsid w:val="0017125B"/>
    <w:rsid w:val="00172E34"/>
    <w:rsid w:val="001761C6"/>
    <w:rsid w:val="001773DB"/>
    <w:rsid w:val="0018605C"/>
    <w:rsid w:val="00187623"/>
    <w:rsid w:val="00190532"/>
    <w:rsid w:val="00193E30"/>
    <w:rsid w:val="00194200"/>
    <w:rsid w:val="001A24BE"/>
    <w:rsid w:val="001C18AA"/>
    <w:rsid w:val="001D48D4"/>
    <w:rsid w:val="001E0C08"/>
    <w:rsid w:val="001E4717"/>
    <w:rsid w:val="001F0A1B"/>
    <w:rsid w:val="001F0DF0"/>
    <w:rsid w:val="001F2C85"/>
    <w:rsid w:val="001F2C91"/>
    <w:rsid w:val="001F7DAE"/>
    <w:rsid w:val="00204E45"/>
    <w:rsid w:val="002075FC"/>
    <w:rsid w:val="0020796A"/>
    <w:rsid w:val="00207FC5"/>
    <w:rsid w:val="002274E0"/>
    <w:rsid w:val="00231578"/>
    <w:rsid w:val="00234BEB"/>
    <w:rsid w:val="00236947"/>
    <w:rsid w:val="0024197B"/>
    <w:rsid w:val="00241B2F"/>
    <w:rsid w:val="00246D79"/>
    <w:rsid w:val="00250279"/>
    <w:rsid w:val="002525A9"/>
    <w:rsid w:val="00252E2C"/>
    <w:rsid w:val="002535E9"/>
    <w:rsid w:val="00257BA8"/>
    <w:rsid w:val="00261399"/>
    <w:rsid w:val="0026181B"/>
    <w:rsid w:val="00264091"/>
    <w:rsid w:val="002643B0"/>
    <w:rsid w:val="0026663D"/>
    <w:rsid w:val="002726EA"/>
    <w:rsid w:val="002777C2"/>
    <w:rsid w:val="00280E46"/>
    <w:rsid w:val="00294FD8"/>
    <w:rsid w:val="00295435"/>
    <w:rsid w:val="00296C51"/>
    <w:rsid w:val="002A0CAC"/>
    <w:rsid w:val="002A1C35"/>
    <w:rsid w:val="002A2B47"/>
    <w:rsid w:val="002A618D"/>
    <w:rsid w:val="002A6392"/>
    <w:rsid w:val="002B2CCA"/>
    <w:rsid w:val="002C00CD"/>
    <w:rsid w:val="002C40B3"/>
    <w:rsid w:val="002C5CA9"/>
    <w:rsid w:val="002D1994"/>
    <w:rsid w:val="002D3461"/>
    <w:rsid w:val="002D6A07"/>
    <w:rsid w:val="002D70A4"/>
    <w:rsid w:val="002D77C0"/>
    <w:rsid w:val="002E0704"/>
    <w:rsid w:val="002F1EC5"/>
    <w:rsid w:val="002F5640"/>
    <w:rsid w:val="00307D11"/>
    <w:rsid w:val="0031339C"/>
    <w:rsid w:val="00316F15"/>
    <w:rsid w:val="00317B5A"/>
    <w:rsid w:val="00321186"/>
    <w:rsid w:val="0033171F"/>
    <w:rsid w:val="00336941"/>
    <w:rsid w:val="00336C18"/>
    <w:rsid w:val="00342EDB"/>
    <w:rsid w:val="003453EB"/>
    <w:rsid w:val="0034556E"/>
    <w:rsid w:val="00346566"/>
    <w:rsid w:val="00347DF3"/>
    <w:rsid w:val="003523DF"/>
    <w:rsid w:val="003573E3"/>
    <w:rsid w:val="003639D2"/>
    <w:rsid w:val="00372FE8"/>
    <w:rsid w:val="0037505A"/>
    <w:rsid w:val="00386154"/>
    <w:rsid w:val="00397483"/>
    <w:rsid w:val="003A035B"/>
    <w:rsid w:val="003A22B3"/>
    <w:rsid w:val="003A4F97"/>
    <w:rsid w:val="003A6DD5"/>
    <w:rsid w:val="003B082E"/>
    <w:rsid w:val="003B2E14"/>
    <w:rsid w:val="003B644C"/>
    <w:rsid w:val="003B6617"/>
    <w:rsid w:val="003B7BF5"/>
    <w:rsid w:val="003C08DA"/>
    <w:rsid w:val="003C2496"/>
    <w:rsid w:val="003D3751"/>
    <w:rsid w:val="003D5D35"/>
    <w:rsid w:val="003E0E44"/>
    <w:rsid w:val="003E1A3E"/>
    <w:rsid w:val="003F157D"/>
    <w:rsid w:val="003F230D"/>
    <w:rsid w:val="00412586"/>
    <w:rsid w:val="0041697C"/>
    <w:rsid w:val="004175C1"/>
    <w:rsid w:val="00431287"/>
    <w:rsid w:val="00434B8A"/>
    <w:rsid w:val="0044129B"/>
    <w:rsid w:val="00445D05"/>
    <w:rsid w:val="00446FCE"/>
    <w:rsid w:val="00452B75"/>
    <w:rsid w:val="004556D0"/>
    <w:rsid w:val="004611F3"/>
    <w:rsid w:val="00463DE6"/>
    <w:rsid w:val="004731EF"/>
    <w:rsid w:val="004748C1"/>
    <w:rsid w:val="004A2C83"/>
    <w:rsid w:val="004A66A2"/>
    <w:rsid w:val="004B32E4"/>
    <w:rsid w:val="004B6358"/>
    <w:rsid w:val="004B77FD"/>
    <w:rsid w:val="004C69BA"/>
    <w:rsid w:val="004D0D4D"/>
    <w:rsid w:val="004D219F"/>
    <w:rsid w:val="004D2835"/>
    <w:rsid w:val="004E5A31"/>
    <w:rsid w:val="004F0F51"/>
    <w:rsid w:val="004F4141"/>
    <w:rsid w:val="004F6559"/>
    <w:rsid w:val="00501EE0"/>
    <w:rsid w:val="00504FCC"/>
    <w:rsid w:val="005054C2"/>
    <w:rsid w:val="00507C9D"/>
    <w:rsid w:val="005108D6"/>
    <w:rsid w:val="00513C81"/>
    <w:rsid w:val="00514225"/>
    <w:rsid w:val="00516EDC"/>
    <w:rsid w:val="00524B16"/>
    <w:rsid w:val="005358C6"/>
    <w:rsid w:val="00554566"/>
    <w:rsid w:val="00555092"/>
    <w:rsid w:val="00557692"/>
    <w:rsid w:val="005601D4"/>
    <w:rsid w:val="00562373"/>
    <w:rsid w:val="005822C5"/>
    <w:rsid w:val="00585EDF"/>
    <w:rsid w:val="00585F31"/>
    <w:rsid w:val="00586B10"/>
    <w:rsid w:val="005A02F7"/>
    <w:rsid w:val="005A40F8"/>
    <w:rsid w:val="005A57C7"/>
    <w:rsid w:val="005A6316"/>
    <w:rsid w:val="005A6C90"/>
    <w:rsid w:val="005C1127"/>
    <w:rsid w:val="005E1DB7"/>
    <w:rsid w:val="005F0356"/>
    <w:rsid w:val="005F12A1"/>
    <w:rsid w:val="0060423B"/>
    <w:rsid w:val="00606E08"/>
    <w:rsid w:val="00606F8F"/>
    <w:rsid w:val="006103A3"/>
    <w:rsid w:val="006111E3"/>
    <w:rsid w:val="006154DD"/>
    <w:rsid w:val="00623C36"/>
    <w:rsid w:val="00627E81"/>
    <w:rsid w:val="0063511A"/>
    <w:rsid w:val="006361DB"/>
    <w:rsid w:val="006369AA"/>
    <w:rsid w:val="00640A33"/>
    <w:rsid w:val="00653611"/>
    <w:rsid w:val="00654B84"/>
    <w:rsid w:val="006566F4"/>
    <w:rsid w:val="00656E55"/>
    <w:rsid w:val="00663426"/>
    <w:rsid w:val="00665100"/>
    <w:rsid w:val="006736B5"/>
    <w:rsid w:val="0067533D"/>
    <w:rsid w:val="00676FD7"/>
    <w:rsid w:val="006823E8"/>
    <w:rsid w:val="00686057"/>
    <w:rsid w:val="00690A16"/>
    <w:rsid w:val="00690ABB"/>
    <w:rsid w:val="006922B2"/>
    <w:rsid w:val="00692694"/>
    <w:rsid w:val="006A1545"/>
    <w:rsid w:val="006A4676"/>
    <w:rsid w:val="006B33B9"/>
    <w:rsid w:val="006C03EA"/>
    <w:rsid w:val="006D44F8"/>
    <w:rsid w:val="006D4EA4"/>
    <w:rsid w:val="006D6D2F"/>
    <w:rsid w:val="006E15E2"/>
    <w:rsid w:val="006E3985"/>
    <w:rsid w:val="006F3898"/>
    <w:rsid w:val="00706BDE"/>
    <w:rsid w:val="00712064"/>
    <w:rsid w:val="007234BB"/>
    <w:rsid w:val="00723FBF"/>
    <w:rsid w:val="00724764"/>
    <w:rsid w:val="00727D39"/>
    <w:rsid w:val="007312DA"/>
    <w:rsid w:val="007327F8"/>
    <w:rsid w:val="00732942"/>
    <w:rsid w:val="0073573C"/>
    <w:rsid w:val="00740E7E"/>
    <w:rsid w:val="00741255"/>
    <w:rsid w:val="0074732B"/>
    <w:rsid w:val="00747CEC"/>
    <w:rsid w:val="00752A86"/>
    <w:rsid w:val="00752E11"/>
    <w:rsid w:val="00754345"/>
    <w:rsid w:val="007569F2"/>
    <w:rsid w:val="00760A71"/>
    <w:rsid w:val="00761065"/>
    <w:rsid w:val="00761C86"/>
    <w:rsid w:val="007823DF"/>
    <w:rsid w:val="0078709F"/>
    <w:rsid w:val="00791E5A"/>
    <w:rsid w:val="0079262E"/>
    <w:rsid w:val="00792BED"/>
    <w:rsid w:val="007945E2"/>
    <w:rsid w:val="00797B88"/>
    <w:rsid w:val="007A5014"/>
    <w:rsid w:val="007A66BF"/>
    <w:rsid w:val="007B7204"/>
    <w:rsid w:val="007C5296"/>
    <w:rsid w:val="007D6A69"/>
    <w:rsid w:val="007D6CD2"/>
    <w:rsid w:val="007D6FC5"/>
    <w:rsid w:val="007E3A47"/>
    <w:rsid w:val="007E4B5A"/>
    <w:rsid w:val="007E5D52"/>
    <w:rsid w:val="007E6810"/>
    <w:rsid w:val="007E7300"/>
    <w:rsid w:val="007F01DC"/>
    <w:rsid w:val="007F146D"/>
    <w:rsid w:val="007F14DD"/>
    <w:rsid w:val="007F1ACD"/>
    <w:rsid w:val="007F275C"/>
    <w:rsid w:val="007F5CE3"/>
    <w:rsid w:val="0080252B"/>
    <w:rsid w:val="00812BB1"/>
    <w:rsid w:val="008148FA"/>
    <w:rsid w:val="008149DC"/>
    <w:rsid w:val="00816D38"/>
    <w:rsid w:val="00821E2B"/>
    <w:rsid w:val="0082482B"/>
    <w:rsid w:val="00825653"/>
    <w:rsid w:val="00825C1F"/>
    <w:rsid w:val="008265A6"/>
    <w:rsid w:val="00833CF9"/>
    <w:rsid w:val="008402C7"/>
    <w:rsid w:val="00841455"/>
    <w:rsid w:val="008457FB"/>
    <w:rsid w:val="00846CDE"/>
    <w:rsid w:val="00852E41"/>
    <w:rsid w:val="00853536"/>
    <w:rsid w:val="0086051D"/>
    <w:rsid w:val="00872926"/>
    <w:rsid w:val="00875A78"/>
    <w:rsid w:val="0088308B"/>
    <w:rsid w:val="008865AA"/>
    <w:rsid w:val="00893A7D"/>
    <w:rsid w:val="008A627B"/>
    <w:rsid w:val="008A69A9"/>
    <w:rsid w:val="008B64E8"/>
    <w:rsid w:val="008B69C9"/>
    <w:rsid w:val="008B7098"/>
    <w:rsid w:val="008C788F"/>
    <w:rsid w:val="008D08F3"/>
    <w:rsid w:val="008D59EF"/>
    <w:rsid w:val="0090003C"/>
    <w:rsid w:val="00901640"/>
    <w:rsid w:val="0090204A"/>
    <w:rsid w:val="00906621"/>
    <w:rsid w:val="009229F2"/>
    <w:rsid w:val="00941DCF"/>
    <w:rsid w:val="00944795"/>
    <w:rsid w:val="00954441"/>
    <w:rsid w:val="0095551E"/>
    <w:rsid w:val="00961762"/>
    <w:rsid w:val="00962E91"/>
    <w:rsid w:val="00965AAE"/>
    <w:rsid w:val="00966E09"/>
    <w:rsid w:val="00970748"/>
    <w:rsid w:val="00970E28"/>
    <w:rsid w:val="00976067"/>
    <w:rsid w:val="009810D5"/>
    <w:rsid w:val="009846BF"/>
    <w:rsid w:val="00992634"/>
    <w:rsid w:val="0099484A"/>
    <w:rsid w:val="00994C18"/>
    <w:rsid w:val="00996B93"/>
    <w:rsid w:val="00997EE7"/>
    <w:rsid w:val="009A6D67"/>
    <w:rsid w:val="009B156D"/>
    <w:rsid w:val="009B27C6"/>
    <w:rsid w:val="009B51DC"/>
    <w:rsid w:val="009C0534"/>
    <w:rsid w:val="009C3A13"/>
    <w:rsid w:val="009C5ABB"/>
    <w:rsid w:val="009C7FC4"/>
    <w:rsid w:val="009D04C8"/>
    <w:rsid w:val="009D0E35"/>
    <w:rsid w:val="009D37B3"/>
    <w:rsid w:val="009E061A"/>
    <w:rsid w:val="009F6A25"/>
    <w:rsid w:val="00A07783"/>
    <w:rsid w:val="00A07B59"/>
    <w:rsid w:val="00A11D81"/>
    <w:rsid w:val="00A12431"/>
    <w:rsid w:val="00A12974"/>
    <w:rsid w:val="00A1534F"/>
    <w:rsid w:val="00A15746"/>
    <w:rsid w:val="00A21F73"/>
    <w:rsid w:val="00A45116"/>
    <w:rsid w:val="00A510B8"/>
    <w:rsid w:val="00A53B5D"/>
    <w:rsid w:val="00A53D04"/>
    <w:rsid w:val="00A568BF"/>
    <w:rsid w:val="00A57DC6"/>
    <w:rsid w:val="00A62A9A"/>
    <w:rsid w:val="00A705C0"/>
    <w:rsid w:val="00A71F4F"/>
    <w:rsid w:val="00A747E5"/>
    <w:rsid w:val="00A75890"/>
    <w:rsid w:val="00A80D3A"/>
    <w:rsid w:val="00A81FF6"/>
    <w:rsid w:val="00A82893"/>
    <w:rsid w:val="00A90612"/>
    <w:rsid w:val="00A90B11"/>
    <w:rsid w:val="00AA1208"/>
    <w:rsid w:val="00AB6ADB"/>
    <w:rsid w:val="00AC0C60"/>
    <w:rsid w:val="00AC5FF0"/>
    <w:rsid w:val="00AD6A3E"/>
    <w:rsid w:val="00AE1A7E"/>
    <w:rsid w:val="00AE75A7"/>
    <w:rsid w:val="00AF04D8"/>
    <w:rsid w:val="00AF340A"/>
    <w:rsid w:val="00AF3777"/>
    <w:rsid w:val="00AF4B4B"/>
    <w:rsid w:val="00B113EF"/>
    <w:rsid w:val="00B11548"/>
    <w:rsid w:val="00B12520"/>
    <w:rsid w:val="00B25A7E"/>
    <w:rsid w:val="00B25D67"/>
    <w:rsid w:val="00B27791"/>
    <w:rsid w:val="00B309E3"/>
    <w:rsid w:val="00B33135"/>
    <w:rsid w:val="00B35B31"/>
    <w:rsid w:val="00B40E8F"/>
    <w:rsid w:val="00B43CE3"/>
    <w:rsid w:val="00B52445"/>
    <w:rsid w:val="00B52A5C"/>
    <w:rsid w:val="00B56C04"/>
    <w:rsid w:val="00B60A37"/>
    <w:rsid w:val="00B6164E"/>
    <w:rsid w:val="00B61DD0"/>
    <w:rsid w:val="00B62B78"/>
    <w:rsid w:val="00B64CB9"/>
    <w:rsid w:val="00B72C48"/>
    <w:rsid w:val="00B740B5"/>
    <w:rsid w:val="00B814EF"/>
    <w:rsid w:val="00B81A9A"/>
    <w:rsid w:val="00B836FC"/>
    <w:rsid w:val="00B83FB7"/>
    <w:rsid w:val="00B85B5C"/>
    <w:rsid w:val="00B87B3C"/>
    <w:rsid w:val="00B92F77"/>
    <w:rsid w:val="00B97965"/>
    <w:rsid w:val="00B97C9A"/>
    <w:rsid w:val="00BA7F4A"/>
    <w:rsid w:val="00BB19C7"/>
    <w:rsid w:val="00BB3D7B"/>
    <w:rsid w:val="00BB47E4"/>
    <w:rsid w:val="00BC0F0B"/>
    <w:rsid w:val="00BC3C86"/>
    <w:rsid w:val="00BC6719"/>
    <w:rsid w:val="00BD0E13"/>
    <w:rsid w:val="00BD25B6"/>
    <w:rsid w:val="00BD5E4B"/>
    <w:rsid w:val="00BD7CBE"/>
    <w:rsid w:val="00BE0BE2"/>
    <w:rsid w:val="00BE23E9"/>
    <w:rsid w:val="00BE2601"/>
    <w:rsid w:val="00BE3BB2"/>
    <w:rsid w:val="00BE60A6"/>
    <w:rsid w:val="00BF1755"/>
    <w:rsid w:val="00BF4FE5"/>
    <w:rsid w:val="00C07735"/>
    <w:rsid w:val="00C14EBE"/>
    <w:rsid w:val="00C156A2"/>
    <w:rsid w:val="00C17812"/>
    <w:rsid w:val="00C36D56"/>
    <w:rsid w:val="00C37509"/>
    <w:rsid w:val="00C41828"/>
    <w:rsid w:val="00C5302E"/>
    <w:rsid w:val="00C548FB"/>
    <w:rsid w:val="00C638AE"/>
    <w:rsid w:val="00C8039B"/>
    <w:rsid w:val="00C8133B"/>
    <w:rsid w:val="00C92AE1"/>
    <w:rsid w:val="00C9443A"/>
    <w:rsid w:val="00C94BEE"/>
    <w:rsid w:val="00CB2A84"/>
    <w:rsid w:val="00CC0610"/>
    <w:rsid w:val="00CC0C61"/>
    <w:rsid w:val="00CC18D7"/>
    <w:rsid w:val="00CC266F"/>
    <w:rsid w:val="00CC624F"/>
    <w:rsid w:val="00CD07E9"/>
    <w:rsid w:val="00CD080D"/>
    <w:rsid w:val="00CD3568"/>
    <w:rsid w:val="00CE1B1B"/>
    <w:rsid w:val="00CE1D6D"/>
    <w:rsid w:val="00CE2E27"/>
    <w:rsid w:val="00CE5053"/>
    <w:rsid w:val="00D01503"/>
    <w:rsid w:val="00D060FC"/>
    <w:rsid w:val="00D11887"/>
    <w:rsid w:val="00D17E1F"/>
    <w:rsid w:val="00D2285F"/>
    <w:rsid w:val="00D31E63"/>
    <w:rsid w:val="00D3374D"/>
    <w:rsid w:val="00D34292"/>
    <w:rsid w:val="00D34F73"/>
    <w:rsid w:val="00D35E1A"/>
    <w:rsid w:val="00D36556"/>
    <w:rsid w:val="00D36A81"/>
    <w:rsid w:val="00D4187C"/>
    <w:rsid w:val="00D47112"/>
    <w:rsid w:val="00D53407"/>
    <w:rsid w:val="00D54A65"/>
    <w:rsid w:val="00D63B93"/>
    <w:rsid w:val="00D6677C"/>
    <w:rsid w:val="00D70A38"/>
    <w:rsid w:val="00D74E90"/>
    <w:rsid w:val="00D778A2"/>
    <w:rsid w:val="00D825D4"/>
    <w:rsid w:val="00D84212"/>
    <w:rsid w:val="00D92671"/>
    <w:rsid w:val="00DA112E"/>
    <w:rsid w:val="00DA2514"/>
    <w:rsid w:val="00DA54CC"/>
    <w:rsid w:val="00DA6528"/>
    <w:rsid w:val="00DA6CB8"/>
    <w:rsid w:val="00DB25D4"/>
    <w:rsid w:val="00DB44A3"/>
    <w:rsid w:val="00DB66B3"/>
    <w:rsid w:val="00DB70E9"/>
    <w:rsid w:val="00DC2726"/>
    <w:rsid w:val="00DC2B4C"/>
    <w:rsid w:val="00DC4AF1"/>
    <w:rsid w:val="00DD0CF5"/>
    <w:rsid w:val="00DD17DC"/>
    <w:rsid w:val="00DE7746"/>
    <w:rsid w:val="00DF2A14"/>
    <w:rsid w:val="00DF2B97"/>
    <w:rsid w:val="00E00ED7"/>
    <w:rsid w:val="00E04985"/>
    <w:rsid w:val="00E07D75"/>
    <w:rsid w:val="00E1270E"/>
    <w:rsid w:val="00E155E4"/>
    <w:rsid w:val="00E1674F"/>
    <w:rsid w:val="00E24B91"/>
    <w:rsid w:val="00E30C4E"/>
    <w:rsid w:val="00E33715"/>
    <w:rsid w:val="00E45778"/>
    <w:rsid w:val="00E474EE"/>
    <w:rsid w:val="00E47C52"/>
    <w:rsid w:val="00E53373"/>
    <w:rsid w:val="00E5625E"/>
    <w:rsid w:val="00E57DA2"/>
    <w:rsid w:val="00E6067B"/>
    <w:rsid w:val="00E64D29"/>
    <w:rsid w:val="00E705FD"/>
    <w:rsid w:val="00E721E7"/>
    <w:rsid w:val="00E762CD"/>
    <w:rsid w:val="00E76812"/>
    <w:rsid w:val="00E7696C"/>
    <w:rsid w:val="00E91D65"/>
    <w:rsid w:val="00EA011A"/>
    <w:rsid w:val="00EA2108"/>
    <w:rsid w:val="00EA47CA"/>
    <w:rsid w:val="00EA761F"/>
    <w:rsid w:val="00EB1EF2"/>
    <w:rsid w:val="00EB3358"/>
    <w:rsid w:val="00EB5A4E"/>
    <w:rsid w:val="00EE0294"/>
    <w:rsid w:val="00EE34A0"/>
    <w:rsid w:val="00EF0797"/>
    <w:rsid w:val="00EF411E"/>
    <w:rsid w:val="00EF6F59"/>
    <w:rsid w:val="00F0033E"/>
    <w:rsid w:val="00F0204C"/>
    <w:rsid w:val="00F044CB"/>
    <w:rsid w:val="00F05005"/>
    <w:rsid w:val="00F06BA9"/>
    <w:rsid w:val="00F079C1"/>
    <w:rsid w:val="00F112C5"/>
    <w:rsid w:val="00F21914"/>
    <w:rsid w:val="00F3384A"/>
    <w:rsid w:val="00F3448F"/>
    <w:rsid w:val="00F41FFF"/>
    <w:rsid w:val="00F448D6"/>
    <w:rsid w:val="00F50352"/>
    <w:rsid w:val="00F52335"/>
    <w:rsid w:val="00F57E0E"/>
    <w:rsid w:val="00F62557"/>
    <w:rsid w:val="00F63531"/>
    <w:rsid w:val="00F73ECF"/>
    <w:rsid w:val="00F76B1B"/>
    <w:rsid w:val="00F839A8"/>
    <w:rsid w:val="00F95240"/>
    <w:rsid w:val="00F9728B"/>
    <w:rsid w:val="00FA13F8"/>
    <w:rsid w:val="00FA4FF5"/>
    <w:rsid w:val="00FB01A9"/>
    <w:rsid w:val="00FC1E90"/>
    <w:rsid w:val="00FC7641"/>
    <w:rsid w:val="00FD2C1E"/>
    <w:rsid w:val="00FD6288"/>
    <w:rsid w:val="00FE0CE8"/>
    <w:rsid w:val="00FE13FA"/>
    <w:rsid w:val="00FE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411E29"/>
  <w15:chartTrackingRefBased/>
  <w15:docId w15:val="{3C929A6F-5858-4147-9563-E4D67C95C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de-DE" w:eastAsia="en-US" w:bidi="ar-SA"/>
      </w:rPr>
    </w:rPrDefault>
    <w:pPrDefault>
      <w:pPr>
        <w:spacing w:line="25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semiHidden="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qFormat="1"/>
    <w:lsdException w:name="index 2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F0797"/>
    <w:rPr>
      <w:noProof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EF07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F5F5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EF07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F5F5F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hrungstext">
    <w:name w:val="Einführungstext"/>
    <w:basedOn w:val="Standard"/>
    <w:qFormat/>
    <w:rsid w:val="00EF0797"/>
    <w:pPr>
      <w:spacing w:line="240" w:lineRule="auto"/>
    </w:pPr>
    <w:rPr>
      <w:noProof w:val="0"/>
      <w:color w:val="006F72" w:themeColor="background1"/>
    </w:rPr>
  </w:style>
  <w:style w:type="table" w:styleId="Tabellenraster">
    <w:name w:val="Table Grid"/>
    <w:basedOn w:val="NormaleTabelle"/>
    <w:uiPriority w:val="39"/>
    <w:rsid w:val="00EF07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rginalientext">
    <w:name w:val="Marginalientext"/>
    <w:basedOn w:val="Standard"/>
    <w:qFormat/>
    <w:rsid w:val="00EF0797"/>
    <w:pPr>
      <w:spacing w:line="210" w:lineRule="exact"/>
    </w:pPr>
    <w:rPr>
      <w:color w:val="006F72" w:themeColor="background1"/>
      <w:sz w:val="16"/>
    </w:rPr>
  </w:style>
  <w:style w:type="paragraph" w:customStyle="1" w:styleId="Marginalientitel">
    <w:name w:val="Marginalientitel"/>
    <w:basedOn w:val="Marginalientext"/>
    <w:next w:val="Marginalientext"/>
    <w:qFormat/>
    <w:rsid w:val="00EF0797"/>
    <w:rPr>
      <w:rFonts w:asciiTheme="majorHAnsi" w:hAnsiTheme="majorHAnsi"/>
      <w:b/>
    </w:rPr>
  </w:style>
  <w:style w:type="paragraph" w:customStyle="1" w:styleId="AufzhlungWings">
    <w:name w:val="Aufzählung Wings"/>
    <w:basedOn w:val="Standard"/>
    <w:qFormat/>
    <w:rsid w:val="00EF0797"/>
    <w:pPr>
      <w:numPr>
        <w:numId w:val="33"/>
      </w:numPr>
      <w:spacing w:line="250" w:lineRule="exact"/>
    </w:pPr>
    <w:rPr>
      <w:noProof w:val="0"/>
    </w:rPr>
  </w:style>
  <w:style w:type="paragraph" w:customStyle="1" w:styleId="Ebene2">
    <w:name w:val="Ebene 2"/>
    <w:next w:val="Standard"/>
    <w:qFormat/>
    <w:rsid w:val="00EF0797"/>
    <w:pPr>
      <w:keepNext/>
      <w:spacing w:after="10" w:line="300" w:lineRule="exact"/>
      <w:ind w:left="2552"/>
      <w:outlineLvl w:val="1"/>
    </w:pPr>
    <w:rPr>
      <w:rFonts w:asciiTheme="majorHAnsi" w:hAnsiTheme="majorHAnsi"/>
      <w:b/>
      <w:color w:val="006F72" w:themeColor="background1"/>
      <w:sz w:val="30"/>
      <w:lang w:val="de-CH"/>
    </w:rPr>
  </w:style>
  <w:style w:type="paragraph" w:customStyle="1" w:styleId="Ebene3">
    <w:name w:val="Ebene 3"/>
    <w:basedOn w:val="Standard"/>
    <w:qFormat/>
    <w:rsid w:val="00EF0797"/>
    <w:pPr>
      <w:keepNext/>
      <w:tabs>
        <w:tab w:val="left" w:pos="255"/>
        <w:tab w:val="left" w:pos="3119"/>
      </w:tabs>
      <w:spacing w:after="340" w:line="240" w:lineRule="auto"/>
      <w:ind w:firstLine="2552"/>
      <w:outlineLvl w:val="2"/>
    </w:pPr>
    <w:rPr>
      <w:rFonts w:asciiTheme="majorHAnsi" w:eastAsia="MS Mincho" w:hAnsiTheme="majorHAnsi"/>
      <w:b/>
      <w:noProof w:val="0"/>
    </w:rPr>
  </w:style>
  <w:style w:type="paragraph" w:customStyle="1" w:styleId="Ebene4bungstitel">
    <w:name w:val="Ebene 4 (Übungstitel)"/>
    <w:basedOn w:val="Standard"/>
    <w:qFormat/>
    <w:rsid w:val="00EF0797"/>
    <w:pPr>
      <w:numPr>
        <w:ilvl w:val="3"/>
        <w:numId w:val="1"/>
      </w:numPr>
      <w:spacing w:after="340" w:line="240" w:lineRule="auto"/>
      <w:outlineLvl w:val="3"/>
    </w:pPr>
    <w:rPr>
      <w:rFonts w:asciiTheme="majorHAnsi" w:hAnsiTheme="majorHAnsi"/>
      <w:b/>
      <w:color w:val="006F72" w:themeColor="background1"/>
    </w:rPr>
  </w:style>
  <w:style w:type="paragraph" w:customStyle="1" w:styleId="Nummerierung">
    <w:name w:val="Nummerierung"/>
    <w:basedOn w:val="Tabellelinksbndig"/>
    <w:next w:val="Standard"/>
    <w:uiPriority w:val="99"/>
    <w:semiHidden/>
    <w:qFormat/>
    <w:rsid w:val="00EF0797"/>
    <w:pPr>
      <w:numPr>
        <w:numId w:val="7"/>
      </w:numPr>
      <w:tabs>
        <w:tab w:val="left" w:pos="255"/>
      </w:tabs>
      <w:spacing w:line="250" w:lineRule="exact"/>
    </w:pPr>
    <w:rPr>
      <w:lang w:eastAsia="de-CH"/>
    </w:rPr>
  </w:style>
  <w:style w:type="numbering" w:customStyle="1" w:styleId="TitelnummerierungWings">
    <w:name w:val="Titelnummerierung Wings"/>
    <w:basedOn w:val="KeineListe"/>
    <w:uiPriority w:val="99"/>
    <w:rsid w:val="00EF0797"/>
    <w:pPr>
      <w:numPr>
        <w:numId w:val="8"/>
      </w:numPr>
    </w:pPr>
  </w:style>
  <w:style w:type="paragraph" w:customStyle="1" w:styleId="Ebene1">
    <w:name w:val="Ebene 1"/>
    <w:qFormat/>
    <w:rsid w:val="00EF0797"/>
    <w:pPr>
      <w:spacing w:before="1021" w:line="240" w:lineRule="auto"/>
      <w:ind w:left="2552"/>
      <w:contextualSpacing/>
      <w:outlineLvl w:val="0"/>
    </w:pPr>
    <w:rPr>
      <w:rFonts w:asciiTheme="majorHAnsi" w:hAnsiTheme="majorHAnsi"/>
      <w:b/>
      <w:color w:val="006F72" w:themeColor="background1"/>
      <w:sz w:val="68"/>
      <w:lang w:val="de-CH"/>
    </w:rPr>
  </w:style>
  <w:style w:type="paragraph" w:customStyle="1" w:styleId="Vorgnge">
    <w:name w:val="Vorgänge"/>
    <w:basedOn w:val="Marginalientitel"/>
    <w:qFormat/>
    <w:rsid w:val="00EF0797"/>
    <w:pPr>
      <w:ind w:right="109"/>
      <w:jc w:val="right"/>
    </w:pPr>
  </w:style>
  <w:style w:type="paragraph" w:customStyle="1" w:styleId="TabellelinksbndigEinzug">
    <w:name w:val="Tabelle linksbündig Einzug"/>
    <w:basedOn w:val="Standard"/>
    <w:qFormat/>
    <w:rsid w:val="00EF0797"/>
    <w:pPr>
      <w:ind w:left="255"/>
      <w:contextualSpacing/>
    </w:pPr>
    <w:rPr>
      <w:noProof w:val="0"/>
    </w:rPr>
  </w:style>
  <w:style w:type="character" w:customStyle="1" w:styleId="Men-Tastenbefehl">
    <w:name w:val="Menü-/Tastenbefehl"/>
    <w:uiPriority w:val="1"/>
    <w:qFormat/>
    <w:rsid w:val="00EF0797"/>
    <w:rPr>
      <w:rFonts w:ascii="Roboto" w:hAnsi="Roboto"/>
      <w:b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F0797"/>
    <w:rPr>
      <w:rFonts w:asciiTheme="majorHAnsi" w:eastAsiaTheme="majorEastAsia" w:hAnsiTheme="majorHAnsi" w:cstheme="majorBidi"/>
      <w:noProof/>
      <w:color w:val="5F5F5F" w:themeColor="accent1" w:themeShade="BF"/>
      <w:sz w:val="26"/>
      <w:szCs w:val="26"/>
      <w:lang w:val="de-CH"/>
    </w:rPr>
  </w:style>
  <w:style w:type="paragraph" w:customStyle="1" w:styleId="AbstandvorUebungstitel">
    <w:name w:val="Abstand vor Uebungstitel"/>
    <w:basedOn w:val="Standard"/>
    <w:rsid w:val="00EF0797"/>
    <w:rPr>
      <w:sz w:val="2"/>
      <w:szCs w:val="2"/>
    </w:rPr>
  </w:style>
  <w:style w:type="paragraph" w:customStyle="1" w:styleId="berschriftVerzeichnis">
    <w:name w:val="Überschrift Verzeichnis"/>
    <w:next w:val="Standard"/>
    <w:qFormat/>
    <w:rsid w:val="00EF0797"/>
    <w:pPr>
      <w:pBdr>
        <w:bottom w:val="single" w:sz="6" w:space="1" w:color="006F72" w:themeColor="background1"/>
      </w:pBdr>
      <w:spacing w:line="240" w:lineRule="auto"/>
    </w:pPr>
    <w:rPr>
      <w:rFonts w:asciiTheme="majorHAnsi" w:hAnsiTheme="majorHAnsi"/>
      <w:b/>
      <w:color w:val="006F72" w:themeColor="background1"/>
      <w:sz w:val="30"/>
      <w:lang w:val="de-CH"/>
    </w:rPr>
  </w:style>
  <w:style w:type="paragraph" w:styleId="Verzeichnis1">
    <w:name w:val="toc 1"/>
    <w:next w:val="Standard"/>
    <w:uiPriority w:val="39"/>
    <w:qFormat/>
    <w:rsid w:val="00EF0797"/>
    <w:pPr>
      <w:tabs>
        <w:tab w:val="left" w:pos="709"/>
        <w:tab w:val="right" w:pos="9923"/>
      </w:tabs>
      <w:spacing w:before="600" w:after="240" w:line="250" w:lineRule="exact"/>
    </w:pPr>
    <w:rPr>
      <w:rFonts w:ascii="Roboto Slab" w:hAnsi="Roboto Slab"/>
      <w:b/>
      <w:color w:val="006F72" w:themeColor="background1"/>
    </w:rPr>
  </w:style>
  <w:style w:type="paragraph" w:styleId="Verzeichnis2">
    <w:name w:val="toc 2"/>
    <w:next w:val="Standard"/>
    <w:uiPriority w:val="39"/>
    <w:qFormat/>
    <w:rsid w:val="00EF0797"/>
    <w:pPr>
      <w:tabs>
        <w:tab w:val="left" w:pos="709"/>
        <w:tab w:val="right" w:pos="9923"/>
      </w:tabs>
    </w:pPr>
    <w:rPr>
      <w:rFonts w:ascii="Roboto Light" w:hAnsi="Roboto Light"/>
      <w:color w:val="006F72" w:themeColor="background1"/>
    </w:rPr>
  </w:style>
  <w:style w:type="paragraph" w:styleId="Verzeichnis3">
    <w:name w:val="toc 3"/>
    <w:basedOn w:val="Verzeichnis2"/>
    <w:next w:val="Standard"/>
    <w:uiPriority w:val="39"/>
    <w:qFormat/>
    <w:rsid w:val="00EF0797"/>
  </w:style>
  <w:style w:type="paragraph" w:styleId="Verzeichnis4">
    <w:name w:val="toc 4"/>
    <w:next w:val="Standard"/>
    <w:autoRedefine/>
    <w:uiPriority w:val="39"/>
    <w:qFormat/>
    <w:rsid w:val="00EF0797"/>
    <w:pPr>
      <w:tabs>
        <w:tab w:val="left" w:pos="2126"/>
        <w:tab w:val="right" w:pos="9923"/>
      </w:tabs>
      <w:spacing w:line="250" w:lineRule="exact"/>
      <w:ind w:left="709"/>
    </w:pPr>
    <w:rPr>
      <w:rFonts w:ascii="Roboto" w:hAnsi="Roboto"/>
      <w:b/>
      <w:noProof/>
      <w:color w:val="006F72" w:themeColor="background1"/>
      <w:u w:color="006F72" w:themeColor="text1"/>
    </w:rPr>
  </w:style>
  <w:style w:type="paragraph" w:styleId="Kopfzeile">
    <w:name w:val="header"/>
    <w:basedOn w:val="Standard"/>
    <w:link w:val="KopfzeileZchn"/>
    <w:uiPriority w:val="99"/>
    <w:semiHidden/>
    <w:rsid w:val="00EF079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F0797"/>
    <w:rPr>
      <w:noProof/>
      <w:lang w:val="de-CH"/>
    </w:rPr>
  </w:style>
  <w:style w:type="paragraph" w:styleId="Fuzeile">
    <w:name w:val="footer"/>
    <w:basedOn w:val="Standard"/>
    <w:link w:val="FuzeileZchn"/>
    <w:uiPriority w:val="99"/>
    <w:semiHidden/>
    <w:rsid w:val="00EF079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F0797"/>
    <w:rPr>
      <w:noProof/>
      <w:lang w:val="de-CH"/>
    </w:rPr>
  </w:style>
  <w:style w:type="paragraph" w:customStyle="1" w:styleId="KopfzeileWings">
    <w:name w:val="Kopfzeile Wings"/>
    <w:qFormat/>
    <w:rsid w:val="00EF0797"/>
    <w:pPr>
      <w:tabs>
        <w:tab w:val="right" w:pos="9923"/>
      </w:tabs>
      <w:spacing w:line="240" w:lineRule="exact"/>
    </w:pPr>
  </w:style>
  <w:style w:type="paragraph" w:customStyle="1" w:styleId="FusszeileWings">
    <w:name w:val="Fusszeile Wings"/>
    <w:basedOn w:val="KopfzeileWings"/>
    <w:qFormat/>
    <w:rsid w:val="00EF0797"/>
    <w:pPr>
      <w:tabs>
        <w:tab w:val="clear" w:pos="9923"/>
        <w:tab w:val="right" w:pos="9979"/>
      </w:tabs>
    </w:pPr>
    <w:rPr>
      <w:sz w:val="16"/>
    </w:rPr>
  </w:style>
  <w:style w:type="character" w:styleId="Seitenzahl">
    <w:name w:val="page number"/>
    <w:basedOn w:val="Absatz-Standardschriftart"/>
    <w:uiPriority w:val="99"/>
    <w:rsid w:val="00EF0797"/>
    <w:rPr>
      <w:rFonts w:asciiTheme="minorHAnsi" w:hAnsiTheme="minorHAnsi"/>
      <w:sz w:val="22"/>
    </w:rPr>
  </w:style>
  <w:style w:type="paragraph" w:customStyle="1" w:styleId="Legende">
    <w:name w:val="Legende"/>
    <w:basedOn w:val="Standard"/>
    <w:qFormat/>
    <w:rsid w:val="00EF0797"/>
    <w:pPr>
      <w:spacing w:line="240" w:lineRule="auto"/>
      <w:contextualSpacing/>
    </w:pPr>
    <w:rPr>
      <w:sz w:val="16"/>
    </w:rPr>
  </w:style>
  <w:style w:type="paragraph" w:customStyle="1" w:styleId="Repetitionsaufgabe">
    <w:name w:val="Repetitionsaufgabe"/>
    <w:qFormat/>
    <w:rsid w:val="00EF0797"/>
    <w:pPr>
      <w:spacing w:before="340" w:line="240" w:lineRule="exact"/>
      <w:ind w:left="2552"/>
    </w:pPr>
  </w:style>
  <w:style w:type="paragraph" w:styleId="Index1">
    <w:name w:val="index 1"/>
    <w:basedOn w:val="Standard"/>
    <w:next w:val="Standard"/>
    <w:uiPriority w:val="99"/>
    <w:qFormat/>
    <w:rsid w:val="00EF0797"/>
    <w:pPr>
      <w:ind w:left="190" w:hanging="190"/>
    </w:pPr>
    <w:rPr>
      <w:sz w:val="18"/>
      <w:szCs w:val="18"/>
    </w:rPr>
  </w:style>
  <w:style w:type="paragraph" w:styleId="Index2">
    <w:name w:val="index 2"/>
    <w:basedOn w:val="Index1"/>
    <w:next w:val="Standard"/>
    <w:uiPriority w:val="99"/>
    <w:qFormat/>
    <w:rsid w:val="00EF0797"/>
    <w:pPr>
      <w:ind w:left="380"/>
    </w:pPr>
  </w:style>
  <w:style w:type="paragraph" w:customStyle="1" w:styleId="berschriftIndexeintrge">
    <w:name w:val="Überschrift Indexeinträge"/>
    <w:basedOn w:val="Standard"/>
    <w:next w:val="Index1"/>
    <w:qFormat/>
    <w:rsid w:val="00EF0797"/>
    <w:pPr>
      <w:spacing w:before="240" w:after="120" w:line="240" w:lineRule="auto"/>
      <w:ind w:left="142"/>
    </w:pPr>
    <w:rPr>
      <w:rFonts w:ascii="Roboto" w:hAnsi="Roboto"/>
      <w:b/>
    </w:rPr>
  </w:style>
  <w:style w:type="paragraph" w:styleId="Index3">
    <w:name w:val="index 3"/>
    <w:basedOn w:val="Standard"/>
    <w:next w:val="Standard"/>
    <w:autoRedefine/>
    <w:uiPriority w:val="99"/>
    <w:semiHidden/>
    <w:rsid w:val="00EF0797"/>
    <w:pPr>
      <w:ind w:left="570" w:hanging="190"/>
    </w:pPr>
    <w:rPr>
      <w:sz w:val="18"/>
      <w:szCs w:val="18"/>
    </w:rPr>
  </w:style>
  <w:style w:type="paragraph" w:styleId="Index4">
    <w:name w:val="index 4"/>
    <w:basedOn w:val="Standard"/>
    <w:next w:val="Standard"/>
    <w:autoRedefine/>
    <w:uiPriority w:val="99"/>
    <w:semiHidden/>
    <w:rsid w:val="00EF0797"/>
    <w:pPr>
      <w:ind w:left="760" w:hanging="190"/>
    </w:pPr>
    <w:rPr>
      <w:sz w:val="18"/>
      <w:szCs w:val="18"/>
    </w:rPr>
  </w:style>
  <w:style w:type="paragraph" w:styleId="Index5">
    <w:name w:val="index 5"/>
    <w:basedOn w:val="Standard"/>
    <w:next w:val="Standard"/>
    <w:autoRedefine/>
    <w:uiPriority w:val="99"/>
    <w:semiHidden/>
    <w:rsid w:val="00EF0797"/>
    <w:pPr>
      <w:ind w:left="950" w:hanging="190"/>
    </w:pPr>
    <w:rPr>
      <w:sz w:val="18"/>
      <w:szCs w:val="18"/>
    </w:rPr>
  </w:style>
  <w:style w:type="paragraph" w:styleId="Index6">
    <w:name w:val="index 6"/>
    <w:basedOn w:val="Standard"/>
    <w:next w:val="Standard"/>
    <w:autoRedefine/>
    <w:uiPriority w:val="99"/>
    <w:semiHidden/>
    <w:rsid w:val="00EF0797"/>
    <w:pPr>
      <w:ind w:left="1140" w:hanging="190"/>
    </w:pPr>
    <w:rPr>
      <w:sz w:val="18"/>
      <w:szCs w:val="18"/>
    </w:rPr>
  </w:style>
  <w:style w:type="paragraph" w:styleId="Index7">
    <w:name w:val="index 7"/>
    <w:basedOn w:val="Standard"/>
    <w:next w:val="Standard"/>
    <w:autoRedefine/>
    <w:uiPriority w:val="99"/>
    <w:semiHidden/>
    <w:rsid w:val="00EF0797"/>
    <w:pPr>
      <w:ind w:left="1330" w:hanging="190"/>
    </w:pPr>
    <w:rPr>
      <w:sz w:val="18"/>
      <w:szCs w:val="18"/>
    </w:rPr>
  </w:style>
  <w:style w:type="paragraph" w:styleId="Index8">
    <w:name w:val="index 8"/>
    <w:basedOn w:val="Standard"/>
    <w:next w:val="Standard"/>
    <w:autoRedefine/>
    <w:uiPriority w:val="99"/>
    <w:semiHidden/>
    <w:rsid w:val="00EF0797"/>
    <w:pPr>
      <w:ind w:left="1520" w:hanging="190"/>
    </w:pPr>
    <w:rPr>
      <w:sz w:val="18"/>
      <w:szCs w:val="18"/>
    </w:rPr>
  </w:style>
  <w:style w:type="paragraph" w:styleId="Index9">
    <w:name w:val="index 9"/>
    <w:basedOn w:val="Standard"/>
    <w:next w:val="Standard"/>
    <w:autoRedefine/>
    <w:uiPriority w:val="99"/>
    <w:semiHidden/>
    <w:rsid w:val="00EF0797"/>
    <w:pPr>
      <w:ind w:left="1710" w:hanging="190"/>
    </w:pPr>
    <w:rPr>
      <w:sz w:val="18"/>
      <w:szCs w:val="18"/>
    </w:rPr>
  </w:style>
  <w:style w:type="paragraph" w:styleId="Indexberschrift">
    <w:name w:val="index heading"/>
    <w:basedOn w:val="Standard"/>
    <w:next w:val="Index1"/>
    <w:uiPriority w:val="99"/>
    <w:rsid w:val="00EF0797"/>
    <w:pPr>
      <w:spacing w:before="240" w:after="120" w:line="240" w:lineRule="auto"/>
    </w:pPr>
    <w:rPr>
      <w:rFonts w:ascii="Roboto" w:hAnsi="Roboto"/>
      <w:b/>
      <w:bCs/>
      <w:szCs w:val="26"/>
    </w:rPr>
  </w:style>
  <w:style w:type="paragraph" w:customStyle="1" w:styleId="NummerierungVorgang">
    <w:name w:val="Nummerierung Vorgang"/>
    <w:next w:val="Tabellelinksbndig"/>
    <w:qFormat/>
    <w:rsid w:val="00EF0797"/>
    <w:pPr>
      <w:numPr>
        <w:numId w:val="2"/>
      </w:numPr>
    </w:pPr>
    <w:rPr>
      <w:rFonts w:ascii="Roboto Light" w:hAnsi="Roboto Light"/>
      <w:szCs w:val="22"/>
      <w:lang w:val="de-CH" w:eastAsia="de-CH"/>
    </w:rPr>
  </w:style>
  <w:style w:type="numbering" w:customStyle="1" w:styleId="NDOT">
    <w:name w:val="NDOT"/>
    <w:uiPriority w:val="99"/>
    <w:rsid w:val="00EF0797"/>
    <w:pPr>
      <w:numPr>
        <w:numId w:val="11"/>
      </w:numPr>
    </w:pPr>
  </w:style>
  <w:style w:type="paragraph" w:customStyle="1" w:styleId="ndot0">
    <w:name w:val="ndot"/>
    <w:basedOn w:val="Standard"/>
    <w:next w:val="Tabellelinksbndig"/>
    <w:rsid w:val="00EF0797"/>
    <w:pPr>
      <w:numPr>
        <w:numId w:val="25"/>
      </w:numPr>
      <w:tabs>
        <w:tab w:val="left" w:pos="255"/>
      </w:tabs>
      <w:spacing w:line="240" w:lineRule="auto"/>
    </w:pPr>
    <w:rPr>
      <w:noProof w:val="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EF0797"/>
    <w:rPr>
      <w:rFonts w:asciiTheme="majorHAnsi" w:eastAsiaTheme="majorEastAsia" w:hAnsiTheme="majorHAnsi" w:cstheme="majorBidi"/>
      <w:noProof/>
      <w:color w:val="5F5F5F" w:themeColor="accent1" w:themeShade="BF"/>
      <w:sz w:val="32"/>
      <w:szCs w:val="32"/>
      <w:lang w:val="de-CH"/>
    </w:rPr>
  </w:style>
  <w:style w:type="paragraph" w:customStyle="1" w:styleId="Tabellelinksbndig">
    <w:name w:val="Tabelle linksbündig"/>
    <w:basedOn w:val="Standard"/>
    <w:qFormat/>
    <w:rsid w:val="00EF0797"/>
    <w:rPr>
      <w:rFonts w:ascii="Roboto Light" w:hAnsi="Roboto Light"/>
      <w:noProof w:val="0"/>
      <w:szCs w:val="22"/>
    </w:rPr>
  </w:style>
  <w:style w:type="paragraph" w:customStyle="1" w:styleId="AufzhlungUebungsschritte">
    <w:name w:val="Aufzählung Uebungsschritte"/>
    <w:qFormat/>
    <w:rsid w:val="00EF0797"/>
    <w:pPr>
      <w:numPr>
        <w:numId w:val="32"/>
      </w:numPr>
      <w:spacing w:line="240" w:lineRule="auto"/>
    </w:pPr>
    <w:rPr>
      <w:rFonts w:ascii="Roboto Light" w:hAnsi="Roboto Light"/>
      <w:szCs w:val="22"/>
      <w:lang w:val="de-CH"/>
    </w:rPr>
  </w:style>
  <w:style w:type="table" w:customStyle="1" w:styleId="Tabellenraster1">
    <w:name w:val="Tabellenraster1"/>
    <w:basedOn w:val="NormaleTabelle"/>
    <w:next w:val="Tabellenraster"/>
    <w:uiPriority w:val="39"/>
    <w:rsid w:val="00EF07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petitionsantworten">
    <w:name w:val="Repetitionsantworten"/>
    <w:rsid w:val="00EF0797"/>
    <w:pPr>
      <w:numPr>
        <w:numId w:val="23"/>
      </w:numPr>
      <w:spacing w:line="240" w:lineRule="auto"/>
    </w:pPr>
    <w:rPr>
      <w:rFonts w:ascii="Roboto Light" w:hAnsi="Roboto Light"/>
      <w:szCs w:val="22"/>
      <w:lang w:val="de-CH"/>
    </w:rPr>
  </w:style>
  <w:style w:type="character" w:customStyle="1" w:styleId="HyperlinkOnlinequellen">
    <w:name w:val="HyperlinkOnlinequellen"/>
    <w:basedOn w:val="Hyperlink"/>
    <w:uiPriority w:val="1"/>
    <w:qFormat/>
    <w:rsid w:val="00EF0797"/>
    <w:rPr>
      <w:color w:val="006F72" w:themeColor="text1"/>
      <w:u w:val="single"/>
    </w:rPr>
  </w:style>
  <w:style w:type="character" w:styleId="Hyperlink">
    <w:name w:val="Hyperlink"/>
    <w:basedOn w:val="Absatz-Standardschriftart"/>
    <w:uiPriority w:val="99"/>
    <w:semiHidden/>
    <w:rsid w:val="00EF0797"/>
    <w:rPr>
      <w:color w:val="000000" w:themeColor="hyperlink"/>
      <w:u w:val="single"/>
    </w:rPr>
  </w:style>
  <w:style w:type="table" w:customStyle="1" w:styleId="Tabellenraster2">
    <w:name w:val="Tabellenraster2"/>
    <w:basedOn w:val="NormaleTabelle"/>
    <w:next w:val="Tabellenraster"/>
    <w:uiPriority w:val="39"/>
    <w:rsid w:val="001E0C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ord322">
    <w:name w:val="word322"/>
    <w:basedOn w:val="KeineListe"/>
    <w:uiPriority w:val="99"/>
    <w:rsid w:val="001E0C08"/>
    <w:pPr>
      <w:numPr>
        <w:numId w:val="29"/>
      </w:numPr>
    </w:pPr>
  </w:style>
  <w:style w:type="table" w:styleId="Listentabelle4Akzent1">
    <w:name w:val="List Table 4 Accent 1"/>
    <w:basedOn w:val="NormaleTabelle"/>
    <w:uiPriority w:val="49"/>
    <w:rsid w:val="00121237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1" w:themeTint="99"/>
        <w:left w:val="single" w:sz="4" w:space="0" w:color="B2B2B2" w:themeColor="accent1" w:themeTint="99"/>
        <w:bottom w:val="single" w:sz="4" w:space="0" w:color="B2B2B2" w:themeColor="accent1" w:themeTint="99"/>
        <w:right w:val="single" w:sz="4" w:space="0" w:color="B2B2B2" w:themeColor="accent1" w:themeTint="99"/>
        <w:insideH w:val="single" w:sz="4" w:space="0" w:color="B2B2B2" w:themeColor="accent1" w:themeTint="99"/>
      </w:tblBorders>
    </w:tblPr>
    <w:tblStylePr w:type="firstRow">
      <w:rPr>
        <w:b/>
        <w:bCs/>
        <w:color w:val="006F72" w:themeColor="background1"/>
      </w:rPr>
      <w:tblPr/>
      <w:tcPr>
        <w:tcBorders>
          <w:top w:val="single" w:sz="4" w:space="0" w:color="7F7F7F" w:themeColor="accent1"/>
          <w:left w:val="single" w:sz="4" w:space="0" w:color="7F7F7F" w:themeColor="accent1"/>
          <w:bottom w:val="single" w:sz="4" w:space="0" w:color="7F7F7F" w:themeColor="accent1"/>
          <w:right w:val="single" w:sz="4" w:space="0" w:color="7F7F7F" w:themeColor="accent1"/>
          <w:insideH w:val="nil"/>
        </w:tcBorders>
        <w:shd w:val="clear" w:color="auto" w:fill="7F7F7F" w:themeFill="accent1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1" w:themeFillTint="33"/>
      </w:tcPr>
    </w:tblStylePr>
    <w:tblStylePr w:type="band1Horz">
      <w:tblPr/>
      <w:tcPr>
        <w:shd w:val="clear" w:color="auto" w:fill="E5E5E5" w:themeFill="accent1" w:themeFillTint="33"/>
      </w:tcPr>
    </w:tblStylePr>
  </w:style>
  <w:style w:type="paragraph" w:customStyle="1" w:styleId="AufzhlungWingsEinzug">
    <w:name w:val="Aufzählung Wings Einzug"/>
    <w:unhideWhenUsed/>
    <w:rsid w:val="00EF0797"/>
    <w:pPr>
      <w:numPr>
        <w:numId w:val="16"/>
      </w:numPr>
      <w:spacing w:line="250" w:lineRule="exact"/>
    </w:pPr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ar\Wings%20Lernmedien%20AG\Wings%20Lernmedien%20AG%20-%20Dokumente\Ressourcen\Vorlagen_Lehrmittel\Wings_2022_kv22_uebungen_pruefungsaufgabe_dk.dotx" TargetMode="External"/></Relationships>
</file>

<file path=word/theme/theme1.xml><?xml version="1.0" encoding="utf-8"?>
<a:theme xmlns:a="http://schemas.openxmlformats.org/drawingml/2006/main" name="Office Theme">
  <a:themeElements>
    <a:clrScheme name="Bildbearbeitung">
      <a:dk1>
        <a:srgbClr val="006F72"/>
      </a:dk1>
      <a:lt1>
        <a:srgbClr val="006F72"/>
      </a:lt1>
      <a:dk2>
        <a:srgbClr val="006F72"/>
      </a:dk2>
      <a:lt2>
        <a:srgbClr val="BDDAD7"/>
      </a:lt2>
      <a:accent1>
        <a:srgbClr val="7F7F7F"/>
      </a:accent1>
      <a:accent2>
        <a:srgbClr val="C00000"/>
      </a:accent2>
      <a:accent3>
        <a:srgbClr val="006F72"/>
      </a:accent3>
      <a:accent4>
        <a:srgbClr val="006F72"/>
      </a:accent4>
      <a:accent5>
        <a:srgbClr val="000000"/>
      </a:accent5>
      <a:accent6>
        <a:srgbClr val="C00000"/>
      </a:accent6>
      <a:hlink>
        <a:srgbClr val="000000"/>
      </a:hlink>
      <a:folHlink>
        <a:srgbClr val="000000"/>
      </a:folHlink>
    </a:clrScheme>
    <a:fontScheme name="Wings">
      <a:majorFont>
        <a:latin typeface="Roboto Slab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9525"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5d36d37b-71b4-4416-b8a2-712a72be7925" xsi:nil="true"/>
    <SharedWithUsers xmlns="e92a2ac5-b25a-46ac-94d3-afeb148eacd8">
      <UserInfo>
        <DisplayName/>
        <AccountId xsi:nil="true"/>
        <AccountType/>
      </UserInfo>
    </SharedWithUsers>
    <TaxCatchAll xmlns="e92a2ac5-b25a-46ac-94d3-afeb148eacd8" xsi:nil="true"/>
    <lcf76f155ced4ddcb4097134ff3c332f xmlns="5d36d37b-71b4-4416-b8a2-712a72be79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A218B65CF8F4E9AF05F2AB7592672" ma:contentTypeVersion="18" ma:contentTypeDescription="Ein neues Dokument erstellen." ma:contentTypeScope="" ma:versionID="6961627f65de9e37a54ad9d23e7513c8">
  <xsd:schema xmlns:xsd="http://www.w3.org/2001/XMLSchema" xmlns:xs="http://www.w3.org/2001/XMLSchema" xmlns:p="http://schemas.microsoft.com/office/2006/metadata/properties" xmlns:ns2="5d36d37b-71b4-4416-b8a2-712a72be7925" xmlns:ns3="e92a2ac5-b25a-46ac-94d3-afeb148eacd8" targetNamespace="http://schemas.microsoft.com/office/2006/metadata/properties" ma:root="true" ma:fieldsID="ba60c7a9627f9d9b2a910efa1404700b" ns2:_="" ns3:_="">
    <xsd:import namespace="5d36d37b-71b4-4416-b8a2-712a72be7925"/>
    <xsd:import namespace="e92a2ac5-b25a-46ac-94d3-afeb148ea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6d37b-71b4-4416-b8a2-712a72be7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7208fab-4dc0-401f-83e0-c7b9bb7a6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a2ac5-b25a-46ac-94d3-afeb148eac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fe5ca1-ef84-4dab-a378-9389cdd71f7b}" ma:internalName="TaxCatchAll" ma:showField="CatchAllData" ma:web="e92a2ac5-b25a-46ac-94d3-afeb148ea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F0D2E-6ECA-4630-AE46-71182B20C364}">
  <ds:schemaRefs>
    <ds:schemaRef ds:uri="http://schemas.microsoft.com/office/2006/metadata/properties"/>
    <ds:schemaRef ds:uri="http://schemas.microsoft.com/office/infopath/2007/PartnerControls"/>
    <ds:schemaRef ds:uri="5d36d37b-71b4-4416-b8a2-712a72be7925"/>
    <ds:schemaRef ds:uri="e92a2ac5-b25a-46ac-94d3-afeb148eacd8"/>
  </ds:schemaRefs>
</ds:datastoreItem>
</file>

<file path=customXml/itemProps2.xml><?xml version="1.0" encoding="utf-8"?>
<ds:datastoreItem xmlns:ds="http://schemas.openxmlformats.org/officeDocument/2006/customXml" ds:itemID="{8FD71A38-6C9A-48DB-97AF-67B50C6A4E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64AF37-0D87-46DE-895D-87C1A109E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6d37b-71b4-4416-b8a2-712a72be7925"/>
    <ds:schemaRef ds:uri="e92a2ac5-b25a-46ac-94d3-afeb148eac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D7EA8C-9841-4334-9B1C-DBB9285F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Wings_2022_kv22_uebungen_pruefungsaufgabe_dk.dotx</Template>
  <TotalTime>0</TotalTime>
  <Pages>1</Pages>
  <Words>40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MStoob</dc:creator>
  <cp:keywords/>
  <dc:description/>
  <cp:lastModifiedBy>Esther Wyss</cp:lastModifiedBy>
  <cp:revision>5</cp:revision>
  <cp:lastPrinted>2020-12-14T10:36:00Z</cp:lastPrinted>
  <dcterms:created xsi:type="dcterms:W3CDTF">2022-09-30T06:02:00Z</dcterms:created>
  <dcterms:modified xsi:type="dcterms:W3CDTF">2024-09-24T09:06:00Z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624037952</vt:i4>
  </property>
  <property fmtid="{D5CDD505-2E9C-101B-9397-08002B2CF9AE}" pid="3" name="ContentTypeId">
    <vt:lpwstr>0x010100BE0A218B65CF8F4E9AF05F2AB7592672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MediaServiceImageTags">
    <vt:lpwstr/>
  </property>
</Properties>
</file>