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283A" w14:textId="77777777" w:rsidR="00862BF7" w:rsidRDefault="00CC60E8" w:rsidP="00862BF7">
      <w:pPr>
        <w:pStyle w:val="Titel"/>
        <w:spacing w:before="3402"/>
        <w:ind w:left="4678"/>
      </w:pPr>
      <w:r w:rsidRPr="00CC60E8">
        <w:rPr>
          <w:noProof/>
        </w:rPr>
        <w:drawing>
          <wp:anchor distT="0" distB="0" distL="114300" distR="114300" simplePos="0" relativeHeight="251658240" behindDoc="1" locked="0" layoutInCell="1" allowOverlap="1" wp14:anchorId="00486BDF" wp14:editId="755F0C65">
            <wp:simplePos x="0" y="0"/>
            <wp:positionH relativeFrom="margin">
              <wp:posOffset>-5320348</wp:posOffset>
            </wp:positionH>
            <wp:positionV relativeFrom="paragraph">
              <wp:posOffset>1492568</wp:posOffset>
            </wp:positionV>
            <wp:extent cx="10921532" cy="6139750"/>
            <wp:effectExtent l="9843" t="0" r="4127" b="4128"/>
            <wp:wrapNone/>
            <wp:docPr id="15" name="Picture 3" descr="Ein Bild, das Farbigkeit, Verschwommen, Kuns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5CEF3706-F63A-FBC8-5E71-19F88C0F83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Ein Bild, das Farbigkeit, Verschwommen, Kuns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5CEF3706-F63A-FBC8-5E71-19F88C0F83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79" b="8001"/>
                    <a:stretch/>
                  </pic:blipFill>
                  <pic:spPr>
                    <a:xfrm rot="5400000">
                      <a:off x="0" y="0"/>
                      <a:ext cx="10921532" cy="61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120">
        <w:t>Titel</w:t>
      </w:r>
      <w:r w:rsidR="00862BF7">
        <w:t xml:space="preserve"> (Thema)</w:t>
      </w:r>
    </w:p>
    <w:p w14:paraId="4C0013CF" w14:textId="77777777" w:rsidR="00386D43" w:rsidRDefault="00386D43" w:rsidP="00DF726E">
      <w:pPr>
        <w:ind w:left="4678"/>
      </w:pPr>
    </w:p>
    <w:p w14:paraId="3A04C4C4" w14:textId="77777777" w:rsidR="00386D43" w:rsidRDefault="00386D43" w:rsidP="00DF726E">
      <w:pPr>
        <w:ind w:left="4678"/>
      </w:pPr>
    </w:p>
    <w:p w14:paraId="63FD6180" w14:textId="77777777" w:rsidR="00386D43" w:rsidRDefault="00E57120" w:rsidP="00DF726E">
      <w:pPr>
        <w:ind w:left="4678"/>
      </w:pPr>
      <w:r>
        <w:t>Autor,</w:t>
      </w:r>
      <w:r w:rsidR="00386D43">
        <w:t xml:space="preserve"> Klasse</w:t>
      </w:r>
    </w:p>
    <w:p w14:paraId="0A926496" w14:textId="77777777" w:rsidR="00AA5DAF" w:rsidRDefault="00F630F5" w:rsidP="00DF726E">
      <w:pPr>
        <w:ind w:left="4678"/>
      </w:pPr>
      <w:r>
        <w:t>Monat Jahr</w:t>
      </w:r>
    </w:p>
    <w:p w14:paraId="2D29965A" w14:textId="77777777" w:rsidR="00862BF7" w:rsidRDefault="00862BF7" w:rsidP="00DF726E">
      <w:pPr>
        <w:ind w:left="4678"/>
      </w:pPr>
    </w:p>
    <w:p w14:paraId="2F79B597" w14:textId="77777777" w:rsidR="00862BF7" w:rsidRDefault="00862BF7" w:rsidP="00DF726E">
      <w:pPr>
        <w:ind w:left="4678"/>
      </w:pPr>
    </w:p>
    <w:p w14:paraId="6B3832DA" w14:textId="77777777" w:rsidR="00862BF7" w:rsidRDefault="00862BF7" w:rsidP="00DF726E">
      <w:pPr>
        <w:ind w:left="4678"/>
      </w:pPr>
    </w:p>
    <w:p w14:paraId="6603BC98" w14:textId="77777777" w:rsidR="00386D43" w:rsidRPr="00CC60E8" w:rsidRDefault="00386D43" w:rsidP="00DF726E">
      <w:pPr>
        <w:ind w:left="4678"/>
        <w:rPr>
          <w:rFonts w:ascii="Cooper Black" w:hAnsi="Cooper Black"/>
        </w:rPr>
      </w:pPr>
      <w:r>
        <w:t>Schule</w:t>
      </w:r>
    </w:p>
    <w:p w14:paraId="38670689" w14:textId="77777777" w:rsidR="002844F2" w:rsidRDefault="002844F2" w:rsidP="00DF726E">
      <w:pPr>
        <w:spacing w:after="160" w:line="259" w:lineRule="auto"/>
        <w:ind w:left="4678"/>
      </w:pPr>
      <w:r>
        <w:br w:type="page"/>
      </w:r>
    </w:p>
    <w:p w14:paraId="63727E26" w14:textId="77777777" w:rsidR="002844F2" w:rsidRPr="00F86A6E" w:rsidRDefault="002844F2" w:rsidP="00F86A6E">
      <w:pPr>
        <w:pStyle w:val="berschrift1"/>
      </w:pPr>
      <w:r w:rsidRPr="00F86A6E">
        <w:lastRenderedPageBreak/>
        <w:t>Treatment</w:t>
      </w:r>
    </w:p>
    <w:p w14:paraId="3A5E637A" w14:textId="77777777" w:rsidR="002844F2" w:rsidRPr="002844F2" w:rsidRDefault="00E57120" w:rsidP="002844F2">
      <w:r w:rsidRPr="00E57120">
        <w:rPr>
          <w:noProof/>
        </w:rPr>
        <w:t>Enthält alle Informationen die notwendig sind, um die Handlung zu verstehen. Keine Dialoge, keine langen Erklärungen, oder Beschreibungen. Im Grunde genommen eine Zusammenfassung der Geschichte resp. des geplanten Films.</w:t>
      </w:r>
    </w:p>
    <w:p w14:paraId="521B19D5" w14:textId="77777777" w:rsidR="002844F2" w:rsidRPr="002605C1" w:rsidRDefault="00E57120" w:rsidP="00F86A6E">
      <w:pPr>
        <w:pStyle w:val="berschrift1"/>
      </w:pPr>
      <w:r>
        <w:lastRenderedPageBreak/>
        <w:t>D</w:t>
      </w:r>
      <w:r w:rsidR="002844F2" w:rsidRPr="002605C1">
        <w:t>rehbuch</w:t>
      </w:r>
    </w:p>
    <w:p w14:paraId="74BAEA66" w14:textId="77777777" w:rsidR="00CC2CB1" w:rsidRPr="00F86A6E" w:rsidRDefault="00E57120" w:rsidP="00F86A6E">
      <w:pPr>
        <w:pStyle w:val="berschrift2"/>
      </w:pPr>
      <w:r w:rsidRPr="00F86A6E">
        <w:t>UMFELD (INNEN, AUSSEN) – ORT – TAGESZEIT (MORGEN, MITTAG, ABEND, NACHT)</w:t>
      </w:r>
    </w:p>
    <w:p w14:paraId="41BF4C15" w14:textId="77777777" w:rsidR="00E57120" w:rsidRPr="00E57120" w:rsidRDefault="00E57120" w:rsidP="00E57120">
      <w:pPr>
        <w:pStyle w:val="Handlung"/>
      </w:pPr>
      <w:r w:rsidRPr="00E57120">
        <w:t>Handlung (Zeitform: Gegenwart), erster Auftritt Person NAME GROSS geschrieben</w:t>
      </w:r>
    </w:p>
    <w:p w14:paraId="62D69360" w14:textId="77777777" w:rsidR="00E57120" w:rsidRPr="00E57120" w:rsidRDefault="00E57120" w:rsidP="00E57120">
      <w:pPr>
        <w:pStyle w:val="Charaktere"/>
      </w:pPr>
      <w:r w:rsidRPr="00E57120">
        <w:t>Charaktere</w:t>
      </w:r>
    </w:p>
    <w:p w14:paraId="5CE0AA3B" w14:textId="77777777" w:rsidR="00E57120" w:rsidRPr="00F86A6E" w:rsidRDefault="00D32F64" w:rsidP="00F86A6E">
      <w:pPr>
        <w:pStyle w:val="Sprecher"/>
      </w:pPr>
      <w:r w:rsidRPr="00F86A6E">
        <w:t>Sprecher</w:t>
      </w:r>
    </w:p>
    <w:p w14:paraId="31EF89E7" w14:textId="77777777" w:rsidR="00E57120" w:rsidRPr="00E57120" w:rsidRDefault="00E57120" w:rsidP="000B7FD4">
      <w:pPr>
        <w:pStyle w:val="Dialog"/>
      </w:pPr>
      <w:r w:rsidRPr="00E57120">
        <w:t>(Stimmung)</w:t>
      </w:r>
    </w:p>
    <w:p w14:paraId="4D8A2F0B" w14:textId="77777777" w:rsidR="00E57120" w:rsidRPr="00E57120" w:rsidRDefault="00E57120" w:rsidP="000B7FD4">
      <w:pPr>
        <w:pStyle w:val="Dialog"/>
      </w:pPr>
      <w:r w:rsidRPr="00E57120">
        <w:t>«Text»</w:t>
      </w:r>
    </w:p>
    <w:p w14:paraId="493BA7D1" w14:textId="77777777" w:rsidR="00E57120" w:rsidRPr="00E57120" w:rsidRDefault="00E57120" w:rsidP="00F86A6E">
      <w:pPr>
        <w:pStyle w:val="berschrift2"/>
      </w:pPr>
      <w:r w:rsidRPr="00E57120">
        <w:t>UMFELD (INNEN, AUSSEN) – ORT – TAGESZEIT (MORGEN, MITTAG, ABEND, NACHT)</w:t>
      </w:r>
    </w:p>
    <w:p w14:paraId="10A1C935" w14:textId="77777777" w:rsidR="00E57120" w:rsidRPr="00E57120" w:rsidRDefault="00E57120" w:rsidP="00E57120">
      <w:pPr>
        <w:pStyle w:val="Handlung"/>
      </w:pPr>
      <w:r w:rsidRPr="00E57120">
        <w:t>Handlung (Zeitform: Gegenwart), erster Auftritt Person NAME GROSS geschrieben</w:t>
      </w:r>
    </w:p>
    <w:p w14:paraId="29B0A649" w14:textId="77777777" w:rsidR="00E57120" w:rsidRPr="00E57120" w:rsidRDefault="00E57120" w:rsidP="00E57120">
      <w:pPr>
        <w:pStyle w:val="Charaktere"/>
      </w:pPr>
      <w:r w:rsidRPr="00E57120">
        <w:t>Charaktere</w:t>
      </w:r>
    </w:p>
    <w:p w14:paraId="78E8028D" w14:textId="77777777" w:rsidR="00D32F64" w:rsidRPr="000B7FD4" w:rsidRDefault="00D32F64" w:rsidP="00F86A6E">
      <w:pPr>
        <w:pStyle w:val="Sprecher"/>
      </w:pPr>
      <w:r>
        <w:t>Sprecher</w:t>
      </w:r>
    </w:p>
    <w:p w14:paraId="77B6D8B9" w14:textId="77777777" w:rsidR="00E57120" w:rsidRPr="00E57120" w:rsidRDefault="00E57120" w:rsidP="000B7FD4">
      <w:pPr>
        <w:pStyle w:val="Dialog"/>
      </w:pPr>
      <w:r w:rsidRPr="00E57120">
        <w:t>(Stimmung)</w:t>
      </w:r>
    </w:p>
    <w:p w14:paraId="3CA53B00" w14:textId="77777777" w:rsidR="00E57120" w:rsidRPr="00E57120" w:rsidRDefault="00E57120" w:rsidP="00F86A6E">
      <w:pPr>
        <w:pStyle w:val="berschrift2"/>
      </w:pPr>
      <w:r w:rsidRPr="00E57120">
        <w:t>UMFELD (INNEN, AUSSEN) – ORT – TAGESZEIT (MORGEN, MITTAG, ABEND, NACHT)</w:t>
      </w:r>
    </w:p>
    <w:p w14:paraId="29D54A57" w14:textId="77777777" w:rsidR="00E57120" w:rsidRPr="00E57120" w:rsidRDefault="00E57120" w:rsidP="00E57120">
      <w:pPr>
        <w:pStyle w:val="Handlung"/>
      </w:pPr>
      <w:r w:rsidRPr="00E57120">
        <w:t>Handlung (Zeitform: Gegenwart), erster Auftritt Person NAME GROSS geschrieben</w:t>
      </w:r>
    </w:p>
    <w:p w14:paraId="7691AF30" w14:textId="77777777" w:rsidR="00E57120" w:rsidRPr="00E57120" w:rsidRDefault="00E57120" w:rsidP="00E57120">
      <w:pPr>
        <w:pStyle w:val="Charaktere"/>
        <w:rPr>
          <w:lang w:val="fr-CH"/>
        </w:rPr>
      </w:pPr>
      <w:r w:rsidRPr="00E57120">
        <w:rPr>
          <w:lang w:val="fr-CH"/>
        </w:rPr>
        <w:t>Charaktere</w:t>
      </w:r>
    </w:p>
    <w:p w14:paraId="4DFABE7F" w14:textId="77777777" w:rsidR="00D32F64" w:rsidRPr="000B7FD4" w:rsidRDefault="00D32F64" w:rsidP="00F86A6E">
      <w:pPr>
        <w:pStyle w:val="Sprecher"/>
      </w:pPr>
      <w:r>
        <w:t>Sprecher</w:t>
      </w:r>
    </w:p>
    <w:p w14:paraId="276AE3EE" w14:textId="77777777" w:rsidR="00E57120" w:rsidRPr="00E57120" w:rsidRDefault="00E57120" w:rsidP="000B7FD4">
      <w:pPr>
        <w:pStyle w:val="Dialog"/>
      </w:pPr>
      <w:r w:rsidRPr="00E57120">
        <w:t>(Stimmung)</w:t>
      </w:r>
    </w:p>
    <w:p w14:paraId="4AB6FA7A" w14:textId="77777777" w:rsidR="002844F2" w:rsidRDefault="002844F2" w:rsidP="006711CE">
      <w:pPr>
        <w:rPr>
          <w:lang w:val="fr-CH"/>
        </w:rPr>
      </w:pPr>
    </w:p>
    <w:p w14:paraId="68B3EC11" w14:textId="77777777" w:rsidR="006711CE" w:rsidRDefault="006711CE">
      <w:pPr>
        <w:spacing w:after="160" w:line="259" w:lineRule="auto"/>
      </w:pPr>
    </w:p>
    <w:p w14:paraId="59742888" w14:textId="77777777" w:rsidR="002844F2" w:rsidRDefault="002844F2">
      <w:pPr>
        <w:sectPr w:rsidR="002844F2" w:rsidSect="00F86A6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843D9DF" w14:textId="77777777" w:rsidR="002844F2" w:rsidRDefault="002844F2" w:rsidP="00F86A6E">
      <w:pPr>
        <w:pStyle w:val="berschrift1"/>
      </w:pPr>
      <w:r>
        <w:lastRenderedPageBreak/>
        <w:t>Storyboard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28404752" w14:textId="77777777" w:rsidTr="00DF726E">
        <w:tc>
          <w:tcPr>
            <w:tcW w:w="14312" w:type="dxa"/>
          </w:tcPr>
          <w:p w14:paraId="3E0A3281" w14:textId="77777777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DF726E" w14:paraId="34531F92" w14:textId="77777777" w:rsidTr="00DF726E">
        <w:trPr>
          <w:trHeight w:val="4595"/>
        </w:trPr>
        <w:tc>
          <w:tcPr>
            <w:tcW w:w="14312" w:type="dxa"/>
          </w:tcPr>
          <w:p w14:paraId="44FCE111" w14:textId="77777777" w:rsidR="00DF726E" w:rsidRPr="00C47526" w:rsidRDefault="00DF726E" w:rsidP="00DF726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DF726E" w14:paraId="7C600DA3" w14:textId="77777777" w:rsidTr="00DF726E">
        <w:tc>
          <w:tcPr>
            <w:tcW w:w="14312" w:type="dxa"/>
          </w:tcPr>
          <w:p w14:paraId="73EEE812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2F49F80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43BDA16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5CE6ADD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18A8B3E8" w14:textId="77777777" w:rsidR="00DF726E" w:rsidRDefault="00DF726E" w:rsidP="00DF726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B0A7CB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0BF82226" w14:textId="77777777" w:rsidR="002844F2" w:rsidRDefault="002844F2" w:rsidP="002844F2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2334E1DC" w14:textId="77777777" w:rsidTr="0006487E">
        <w:tc>
          <w:tcPr>
            <w:tcW w:w="14312" w:type="dxa"/>
          </w:tcPr>
          <w:p w14:paraId="4942D010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5509656D" w14:textId="77777777" w:rsidTr="0006487E">
        <w:trPr>
          <w:trHeight w:val="4595"/>
        </w:trPr>
        <w:tc>
          <w:tcPr>
            <w:tcW w:w="14312" w:type="dxa"/>
          </w:tcPr>
          <w:p w14:paraId="3EC98BEA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1DFAC4F6" w14:textId="77777777" w:rsidTr="0006487E">
        <w:tc>
          <w:tcPr>
            <w:tcW w:w="14312" w:type="dxa"/>
          </w:tcPr>
          <w:p w14:paraId="6484E322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590A75B4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15258E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4F286516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BBAE36B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2BB370CA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862C119" w14:textId="77777777" w:rsidR="00B91BE7" w:rsidRDefault="00B91BE7" w:rsidP="002844F2"/>
    <w:p w14:paraId="3F96AA9B" w14:textId="77777777" w:rsidR="00B91BE7" w:rsidRDefault="00B91BE7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530429AE" w14:textId="77777777" w:rsidTr="0006487E">
        <w:tc>
          <w:tcPr>
            <w:tcW w:w="14312" w:type="dxa"/>
          </w:tcPr>
          <w:p w14:paraId="121BE3F0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1831BFA7" w14:textId="77777777" w:rsidTr="0006487E">
        <w:trPr>
          <w:trHeight w:val="4595"/>
        </w:trPr>
        <w:tc>
          <w:tcPr>
            <w:tcW w:w="14312" w:type="dxa"/>
          </w:tcPr>
          <w:p w14:paraId="61BFDA97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33CC2B8E" w14:textId="77777777" w:rsidTr="0006487E">
        <w:tc>
          <w:tcPr>
            <w:tcW w:w="14312" w:type="dxa"/>
          </w:tcPr>
          <w:p w14:paraId="4792399E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  <w:t>Alles, was visuell nicht dargestellt werden kann…</w:t>
            </w:r>
          </w:p>
          <w:p w14:paraId="4FB934F8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F31EE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0992C2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E37AD1F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8F96CB5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AAFAB39" w14:textId="77777777" w:rsidR="00B91BE7" w:rsidRPr="002844F2" w:rsidRDefault="00B91BE7" w:rsidP="002844F2"/>
    <w:sectPr w:rsidR="00B91BE7" w:rsidRPr="002844F2" w:rsidSect="002844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6F9D" w14:textId="77777777" w:rsidR="00EA44F3" w:rsidRDefault="00EA44F3" w:rsidP="00CC2CB1">
      <w:pPr>
        <w:spacing w:before="0" w:after="0"/>
      </w:pPr>
      <w:r>
        <w:separator/>
      </w:r>
    </w:p>
  </w:endnote>
  <w:endnote w:type="continuationSeparator" w:id="0">
    <w:p w14:paraId="0826AD5B" w14:textId="77777777" w:rsidR="00EA44F3" w:rsidRDefault="00EA44F3" w:rsidP="00CC2CB1">
      <w:pPr>
        <w:spacing w:before="0" w:after="0"/>
      </w:pPr>
      <w:r>
        <w:continuationSeparator/>
      </w:r>
    </w:p>
  </w:endnote>
  <w:endnote w:type="continuationNotice" w:id="1">
    <w:p w14:paraId="655C379E" w14:textId="77777777" w:rsidR="00EA44F3" w:rsidRDefault="00EA44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A4AC1" w14:textId="77777777" w:rsidR="00EA44F3" w:rsidRDefault="00EA44F3" w:rsidP="00CC2CB1">
      <w:pPr>
        <w:spacing w:before="0" w:after="0"/>
      </w:pPr>
      <w:r>
        <w:separator/>
      </w:r>
    </w:p>
  </w:footnote>
  <w:footnote w:type="continuationSeparator" w:id="0">
    <w:p w14:paraId="4C75C4D5" w14:textId="77777777" w:rsidR="00EA44F3" w:rsidRDefault="00EA44F3" w:rsidP="00CC2CB1">
      <w:pPr>
        <w:spacing w:before="0" w:after="0"/>
      </w:pPr>
      <w:r>
        <w:continuationSeparator/>
      </w:r>
    </w:p>
  </w:footnote>
  <w:footnote w:type="continuationNotice" w:id="1">
    <w:p w14:paraId="57DB32D5" w14:textId="77777777" w:rsidR="00EA44F3" w:rsidRDefault="00EA44F3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22E"/>
    <w:multiLevelType w:val="multilevel"/>
    <w:tmpl w:val="1D2EE24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Szene %2 –"/>
      <w:lvlJc w:val="left"/>
      <w:pPr>
        <w:ind w:left="7428" w:hanging="147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451897842">
    <w:abstractNumId w:val="0"/>
  </w:num>
  <w:num w:numId="2" w16cid:durableId="152516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64"/>
    <w:rsid w:val="000A2F1E"/>
    <w:rsid w:val="000B7FD4"/>
    <w:rsid w:val="0021225E"/>
    <w:rsid w:val="002605C1"/>
    <w:rsid w:val="002844F2"/>
    <w:rsid w:val="00386D43"/>
    <w:rsid w:val="0043563F"/>
    <w:rsid w:val="004B6064"/>
    <w:rsid w:val="00565828"/>
    <w:rsid w:val="00580057"/>
    <w:rsid w:val="00602B9D"/>
    <w:rsid w:val="006711CE"/>
    <w:rsid w:val="0072262B"/>
    <w:rsid w:val="007D71CD"/>
    <w:rsid w:val="00836DF3"/>
    <w:rsid w:val="00862BF7"/>
    <w:rsid w:val="00AA5DAF"/>
    <w:rsid w:val="00B07B15"/>
    <w:rsid w:val="00B91BE7"/>
    <w:rsid w:val="00B94ABB"/>
    <w:rsid w:val="00C40E8D"/>
    <w:rsid w:val="00C60BD5"/>
    <w:rsid w:val="00CC2B3E"/>
    <w:rsid w:val="00CC2CB1"/>
    <w:rsid w:val="00CC60E8"/>
    <w:rsid w:val="00CE2F4E"/>
    <w:rsid w:val="00CE4660"/>
    <w:rsid w:val="00D32F64"/>
    <w:rsid w:val="00D83CDE"/>
    <w:rsid w:val="00DF726E"/>
    <w:rsid w:val="00E00832"/>
    <w:rsid w:val="00E5092C"/>
    <w:rsid w:val="00E57120"/>
    <w:rsid w:val="00EA44F3"/>
    <w:rsid w:val="00F630F5"/>
    <w:rsid w:val="00F86A6E"/>
    <w:rsid w:val="00FD79F9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AFA4D"/>
  <w15:chartTrackingRefBased/>
  <w15:docId w15:val="{6C35AAE1-9BBE-44E0-8D5B-987491F0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86A6E"/>
    <w:pPr>
      <w:keepNext/>
      <w:keepLines/>
      <w:pageBreakBefore/>
      <w:spacing w:before="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86A6E"/>
    <w:pPr>
      <w:keepNext/>
      <w:keepLines/>
      <w:spacing w:before="0" w:after="0"/>
      <w:outlineLvl w:val="1"/>
    </w:pPr>
    <w:rPr>
      <w:rFonts w:eastAsiaTheme="majorEastAsia" w:cstheme="majorBidi"/>
      <w:bCs/>
      <w:noProof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6A6E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86A6E"/>
    <w:rPr>
      <w:rFonts w:asciiTheme="minorHAnsi" w:eastAsiaTheme="majorEastAsia" w:hAnsiTheme="minorHAnsi" w:cstheme="majorBidi"/>
      <w:bCs/>
      <w:noProof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6711CE"/>
    <w:rPr>
      <w:noProof/>
    </w:rPr>
  </w:style>
  <w:style w:type="paragraph" w:customStyle="1" w:styleId="Dialog">
    <w:name w:val="Dialog"/>
    <w:basedOn w:val="Standard"/>
    <w:qFormat/>
    <w:rsid w:val="00F86A6E"/>
    <w:pPr>
      <w:spacing w:before="0" w:after="0"/>
    </w:pPr>
    <w:rPr>
      <w:rFonts w:ascii="Courier New" w:hAnsi="Courier New"/>
      <w:noProof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6711CE"/>
    <w:rPr>
      <w:noProof/>
    </w:rPr>
  </w:style>
  <w:style w:type="paragraph" w:customStyle="1" w:styleId="Sprecher">
    <w:name w:val="Sprecher"/>
    <w:basedOn w:val="Standard"/>
    <w:qFormat/>
    <w:rsid w:val="00F86A6E"/>
    <w:rPr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ppunerJ\Downloads\HKB.E_LJ1_LF3_LP3_Video%20erstellen%20&#8211;%20Drehbuch-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b7a1b37e53cf2dcee4535ffaeb4ba616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7391506dfdb75d50c77a8b3584a69e38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2c90c696-4c7e-4434-bf39-1366930cdf95"/>
  </ds:schemaRefs>
</ds:datastoreItem>
</file>

<file path=customXml/itemProps3.xml><?xml version="1.0" encoding="utf-8"?>
<ds:datastoreItem xmlns:ds="http://schemas.openxmlformats.org/officeDocument/2006/customXml" ds:itemID="{048342B6-9B32-486B-9515-1064FDE40BCD}"/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HKB.E_LJ1_LF3_LP3_Video erstellen – Drehbuch-Vorlage_2025.dotx</Template>
  <TotalTime>0</TotalTime>
  <Pages>6</Pages>
  <Words>271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Lippuner Jürg BZBS</dc:creator>
  <cp:keywords/>
  <dc:description/>
  <cp:lastModifiedBy>Lippuner Jürg BZBS</cp:lastModifiedBy>
  <cp:revision>1</cp:revision>
  <dcterms:created xsi:type="dcterms:W3CDTF">2025-03-31T06:56:00Z</dcterms:created>
  <dcterms:modified xsi:type="dcterms:W3CDTF">2025-03-31T07:06:00Z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</Properties>
</file>