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022E7" w14:textId="3161C712" w:rsidR="002844F2" w:rsidRDefault="002844F2" w:rsidP="00FE0E1F">
      <w:pPr>
        <w:pStyle w:val="berschrift1"/>
        <w:numPr>
          <w:ilvl w:val="0"/>
          <w:numId w:val="0"/>
        </w:numPr>
      </w:pPr>
      <w:r>
        <w:t>Storyboard</w:t>
      </w:r>
      <w:r w:rsidR="00D06507">
        <w:t>-Beisüpiele</w:t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DF726E" w14:paraId="7B13DC78" w14:textId="77777777" w:rsidTr="00DF726E">
        <w:tc>
          <w:tcPr>
            <w:tcW w:w="14312" w:type="dxa"/>
          </w:tcPr>
          <w:p w14:paraId="7A17B8A7" w14:textId="1793D837" w:rsidR="00DF726E" w:rsidRPr="00C47526" w:rsidRDefault="00DF726E" w:rsidP="00DF726E">
            <w:pPr>
              <w:rPr>
                <w:b/>
              </w:rPr>
            </w:pPr>
            <w:r w:rsidRPr="00C47526">
              <w:t xml:space="preserve">Szene Nr. </w:t>
            </w:r>
            <w:r w:rsidR="00D06507">
              <w:t>1</w:t>
            </w:r>
          </w:p>
        </w:tc>
      </w:tr>
      <w:tr w:rsidR="00DF726E" w14:paraId="7E8FD068" w14:textId="77777777" w:rsidTr="00DF726E">
        <w:trPr>
          <w:trHeight w:val="4595"/>
        </w:trPr>
        <w:tc>
          <w:tcPr>
            <w:tcW w:w="14312" w:type="dxa"/>
          </w:tcPr>
          <w:p w14:paraId="75CB88B9" w14:textId="22214571" w:rsidR="00DF726E" w:rsidRDefault="00D06507" w:rsidP="00DF726E">
            <w:pPr>
              <w:rPr>
                <w:szCs w:val="28"/>
              </w:rPr>
            </w:pPr>
            <w:r w:rsidRPr="00D06507">
              <w:rPr>
                <w:b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0076265" wp14:editId="530590E1">
                      <wp:simplePos x="0" y="0"/>
                      <wp:positionH relativeFrom="column">
                        <wp:posOffset>2112645</wp:posOffset>
                      </wp:positionH>
                      <wp:positionV relativeFrom="paragraph">
                        <wp:posOffset>-86995</wp:posOffset>
                      </wp:positionV>
                      <wp:extent cx="3190875" cy="2847975"/>
                      <wp:effectExtent l="76200" t="0" r="0" b="0"/>
                      <wp:wrapNone/>
                      <wp:docPr id="15" name="Gruppieren 1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280792-BDF9-B669-C832-2BA57898C61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0875" cy="2847975"/>
                                <a:chOff x="0" y="0"/>
                                <a:chExt cx="2007235" cy="2000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35974540" name="Grafik 1335974540" descr="Haus Silhouette">
                                  <a:extLst>
                                    <a:ext uri="{FF2B5EF4-FFF2-40B4-BE49-F238E27FC236}">
                                      <a16:creationId xmlns:a16="http://schemas.microsoft.com/office/drawing/2014/main" id="{91525EEA-9ABD-8DC4-31CA-DDF3A9A81FC7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8135" y="0"/>
                                  <a:ext cx="1689100" cy="2000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83674167" name="Rechteck 1883674167">
                                <a:extLst>
                                  <a:ext uri="{FF2B5EF4-FFF2-40B4-BE49-F238E27FC236}">
                                    <a16:creationId xmlns:a16="http://schemas.microsoft.com/office/drawing/2014/main" id="{AC2BFCEA-C63A-77A8-3A90-6C9C90540214}"/>
                                  </a:ext>
                                </a:extLst>
                              </wps:cNvPr>
                              <wps:cNvSpPr/>
                              <wps:spPr>
                                <a:xfrm rot="2006194">
                                  <a:off x="201295" y="840105"/>
                                  <a:ext cx="45085" cy="97663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72525051" name="Grafik 1772525051">
                                  <a:extLst>
                                    <a:ext uri="{FF2B5EF4-FFF2-40B4-BE49-F238E27FC236}">
                                      <a16:creationId xmlns:a16="http://schemas.microsoft.com/office/drawing/2014/main" id="{53541D38-780A-E5DC-F4AA-23E489302C03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746613">
                                  <a:off x="0" y="792480"/>
                                  <a:ext cx="455930" cy="5251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840329779" name="Rechteck: obere Ecken abgerundet 840329779">
                                <a:extLst>
                                  <a:ext uri="{FF2B5EF4-FFF2-40B4-BE49-F238E27FC236}">
                                    <a16:creationId xmlns:a16="http://schemas.microsoft.com/office/drawing/2014/main" id="{C8D33DCE-7072-704E-6334-B815C2994089}"/>
                                  </a:ext>
                                </a:extLst>
                              </wps:cNvPr>
                              <wps:cNvSpPr/>
                              <wps:spPr>
                                <a:xfrm flipV="1">
                                  <a:off x="139065" y="1654175"/>
                                  <a:ext cx="427990" cy="121920"/>
                                </a:xfrm>
                                <a:prstGeom prst="round2Same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6"/>
                                </a:lnRef>
                                <a:fillRef idx="2">
                                  <a:schemeClr val="accent6"/>
                                </a:fillRef>
                                <a:effectRef idx="1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08189430" name="Grafik 1908189430" descr="Katze mit einfarbiger Füllung">
                                  <a:extLst>
                                    <a:ext uri="{FF2B5EF4-FFF2-40B4-BE49-F238E27FC236}">
                                      <a16:creationId xmlns:a16="http://schemas.microsoft.com/office/drawing/2014/main" id="{81E8B891-CE3B-EDC8-50E1-33BF33E4B3E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9375257" flipH="1">
                                  <a:off x="490220" y="645795"/>
                                  <a:ext cx="314325" cy="1631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E97E93" id="Gruppieren 14" o:spid="_x0000_s1026" style="position:absolute;margin-left:166.35pt;margin-top:-6.85pt;width:251.25pt;height:224.25pt;z-index:251659264;mso-width-relative:margin;mso-height-relative:margin" coordsize="20072,2000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335974540" o:spid="_x0000_s1027" type="#_x0000_t75" alt="Haus Silhouette" style="position:absolute;left:3181;width:16891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">
                        <v:imagedata r:id="rId15" o:title="Haus Silhouette"/>
                      </v:shape>
                      <v:rect id="Rechteck 1883674167" o:spid="_x0000_s1028" style="position:absolute;left:2012;top:8401;width:451;height:9766;rotation:219129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" fillcolor="#186d95 [3028]" strokecolor="#156082 [3204]" strokeweight=".5pt">
                        <v:fill color2="#145e80 [3172]" rotate="t" colors="0 #497491;.5 #106287;1 #08587c" focus="100%" type="gradient">
                          <o:fill v:ext="view" type="gradientUnscaled"/>
                        </v:fill>
                      </v:rect>
                      <v:shape id="Grafik 1772525051" o:spid="_x0000_s1029" type="#_x0000_t75" style="position:absolute;top:7924;width:4559;height:5252;rotation:81550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">
                        <v:imagedata r:id="rId16" o:title="" chromakey="white"/>
                      </v:shape>
                      <v:shape id="Rechteck: obere Ecken abgerundet 840329779" o:spid="_x0000_s1030" style="position:absolute;left:1390;top:16541;width:4280;height:1219;flip:y;visibility:visible;mso-wrap-style:square;v-text-anchor:middle" coordsize="42799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" path="m20320,l407670,v11222,,20320,9098,20320,20320l427990,121920r,l,121920r,l,20320c,9098,9098,,20320,xe" fillcolor="#81d463 [2169]" strokecolor="#4ea72e [3209]" strokeweight=".5pt">
                        <v:fill color2="#66cb42 [2617]" rotate="t" colors="0 #a8d5a0;.5 #9bca93;1 #8ac67e" focus="100%" type="gradient">
                          <o:fill v:ext="view" type="gradientUnscaled"/>
                        </v:fill>
                        <v:stroke joinstyle="miter"/>
                        <v:path arrowok="t" o:connecttype="custom" o:connectlocs="20320,0;407670,0;427990,20320;427990,121920;427990,121920;0,121920;0,121920;0,20320;20320,0" o:connectangles="0,0,0,0,0,0,0,0,0"/>
                      </v:shape>
                      <v:shape id="Grafik 1908189430" o:spid="_x0000_s1031" type="#_x0000_t75" alt="Katze mit einfarbiger Füllung" style="position:absolute;left:4902;top:6457;width:3143;height:1632;rotation:2430013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">
                        <v:imagedata r:id="rId17" o:title="Katze mit einfarbiger Füllung"/>
                      </v:shape>
                    </v:group>
                  </w:pict>
                </mc:Fallback>
              </mc:AlternateContent>
            </w:r>
            <w:r w:rsidR="00DF726E" w:rsidRPr="00C47526">
              <w:rPr>
                <w:szCs w:val="28"/>
              </w:rPr>
              <w:t>Zeichnung</w:t>
            </w:r>
            <w:r w:rsidR="00DF726E">
              <w:rPr>
                <w:szCs w:val="28"/>
              </w:rPr>
              <w:t>/</w:t>
            </w:r>
            <w:r w:rsidR="00DF726E" w:rsidRPr="00C47526">
              <w:rPr>
                <w:szCs w:val="28"/>
              </w:rPr>
              <w:t>Skizze</w:t>
            </w:r>
          </w:p>
          <w:p w14:paraId="43FDE6E6" w14:textId="61194963" w:rsidR="00D06507" w:rsidRPr="00C47526" w:rsidRDefault="00D06507" w:rsidP="00D06507">
            <w:pPr>
              <w:ind w:left="708"/>
              <w:rPr>
                <w:b/>
                <w:szCs w:val="28"/>
              </w:rPr>
            </w:pPr>
          </w:p>
        </w:tc>
      </w:tr>
      <w:tr w:rsidR="00DF726E" w:rsidRPr="00D06507" w14:paraId="65EEAA58" w14:textId="77777777" w:rsidTr="00DF726E">
        <w:tc>
          <w:tcPr>
            <w:tcW w:w="14312" w:type="dxa"/>
          </w:tcPr>
          <w:p w14:paraId="6E3B113A" w14:textId="67D47817" w:rsidR="00DF726E" w:rsidRPr="00D06507" w:rsidRDefault="00DF726E" w:rsidP="00DF726E">
            <w:pPr>
              <w:ind w:left="3151" w:hanging="3151"/>
              <w:rPr>
                <w:rFonts w:cstheme="minorHAnsi"/>
              </w:rPr>
            </w:pPr>
            <w:r w:rsidRPr="00D06507">
              <w:rPr>
                <w:rFonts w:cstheme="minorHAnsi"/>
                <w:b/>
              </w:rPr>
              <w:t>Text</w:t>
            </w:r>
            <w:r w:rsidRPr="00D06507">
              <w:rPr>
                <w:rFonts w:cstheme="minorHAnsi"/>
              </w:rPr>
              <w:tab/>
            </w:r>
            <w:r w:rsidR="00D06507" w:rsidRPr="00D06507">
              <w:rPr>
                <w:rFonts w:cstheme="minorHAnsi"/>
                <w:sz w:val="22"/>
              </w:rPr>
              <w:t>Julia steigt auf einer Leiter auf das Dach, um ihre Katze herunterholen.</w:t>
            </w:r>
          </w:p>
          <w:p w14:paraId="6B10CA31" w14:textId="63C127CA" w:rsidR="00DF726E" w:rsidRPr="00D06507" w:rsidRDefault="00DF726E" w:rsidP="00DF726E">
            <w:pPr>
              <w:ind w:left="3151" w:hanging="3151"/>
              <w:rPr>
                <w:rFonts w:cstheme="minorHAnsi"/>
              </w:rPr>
            </w:pPr>
            <w:r w:rsidRPr="00D06507">
              <w:rPr>
                <w:rFonts w:cstheme="minorHAnsi"/>
                <w:b/>
              </w:rPr>
              <w:t>Material</w:t>
            </w:r>
            <w:r w:rsidRPr="00D06507">
              <w:rPr>
                <w:rFonts w:cstheme="minorHAnsi"/>
              </w:rPr>
              <w:tab/>
            </w:r>
            <w:r w:rsidR="00D06507" w:rsidRPr="00D06507">
              <w:rPr>
                <w:rFonts w:cstheme="minorHAnsi"/>
                <w:sz w:val="22"/>
              </w:rPr>
              <w:t>Leiter, Katze, Haus, Planschbecken</w:t>
            </w:r>
          </w:p>
          <w:p w14:paraId="7E2997D5" w14:textId="469B4B55" w:rsidR="00DF726E" w:rsidRPr="00D06507" w:rsidRDefault="00DF726E" w:rsidP="00DF726E">
            <w:pPr>
              <w:ind w:left="3151" w:hanging="3151"/>
              <w:rPr>
                <w:rFonts w:cstheme="minorHAnsi"/>
              </w:rPr>
            </w:pPr>
            <w:r w:rsidRPr="00D06507">
              <w:rPr>
                <w:rFonts w:cstheme="minorHAnsi"/>
                <w:b/>
              </w:rPr>
              <w:t>Ort</w:t>
            </w:r>
            <w:r w:rsidRPr="00D06507">
              <w:rPr>
                <w:rFonts w:cstheme="minorHAnsi"/>
              </w:rPr>
              <w:tab/>
            </w:r>
            <w:r w:rsidR="00D06507" w:rsidRPr="00D06507">
              <w:rPr>
                <w:rFonts w:cstheme="minorHAnsi"/>
                <w:sz w:val="22"/>
              </w:rPr>
              <w:t>vor dem Haus</w:t>
            </w:r>
          </w:p>
          <w:p w14:paraId="1CB2C516" w14:textId="6A9E1473" w:rsidR="00DF726E" w:rsidRPr="00D06507" w:rsidRDefault="00DF726E" w:rsidP="00DF726E">
            <w:pPr>
              <w:ind w:left="3151" w:hanging="3151"/>
              <w:rPr>
                <w:rFonts w:cstheme="minorHAnsi"/>
              </w:rPr>
            </w:pPr>
            <w:r w:rsidRPr="00D06507">
              <w:rPr>
                <w:rFonts w:cstheme="minorHAnsi"/>
                <w:b/>
              </w:rPr>
              <w:t>Zeit</w:t>
            </w:r>
            <w:r w:rsidRPr="00D06507">
              <w:rPr>
                <w:rFonts w:cstheme="minorHAnsi"/>
              </w:rPr>
              <w:tab/>
            </w:r>
            <w:r w:rsidR="00D06507" w:rsidRPr="00D06507">
              <w:rPr>
                <w:rFonts w:cstheme="minorHAnsi"/>
                <w:sz w:val="22"/>
              </w:rPr>
              <w:t>Morgen um 9 Uhr</w:t>
            </w:r>
          </w:p>
          <w:p w14:paraId="113F9677" w14:textId="1A1077E4" w:rsidR="00DF726E" w:rsidRPr="00D06507" w:rsidRDefault="00DF726E" w:rsidP="00DF726E">
            <w:pPr>
              <w:ind w:left="3151" w:hanging="3151"/>
              <w:rPr>
                <w:rFonts w:cstheme="minorHAnsi"/>
                <w:lang w:val="en-US"/>
              </w:rPr>
            </w:pPr>
            <w:r w:rsidRPr="00D06507">
              <w:rPr>
                <w:rFonts w:cstheme="minorHAnsi"/>
                <w:b/>
                <w:lang w:val="en-US"/>
              </w:rPr>
              <w:t>Technik Kamera/Ton</w:t>
            </w:r>
            <w:r w:rsidRPr="00D06507">
              <w:rPr>
                <w:rFonts w:cstheme="minorHAnsi"/>
                <w:lang w:val="en-US"/>
              </w:rPr>
              <w:tab/>
            </w:r>
            <w:proofErr w:type="spellStart"/>
            <w:r w:rsidR="00D06507" w:rsidRPr="00D06507">
              <w:rPr>
                <w:rFonts w:cstheme="minorHAnsi"/>
                <w:lang w:val="en-US"/>
              </w:rPr>
              <w:t>Totale</w:t>
            </w:r>
            <w:proofErr w:type="spellEnd"/>
          </w:p>
          <w:p w14:paraId="4F7C12EB" w14:textId="77D1B4FA" w:rsidR="00DF726E" w:rsidRPr="00D06507" w:rsidRDefault="00DF726E" w:rsidP="00DF726E">
            <w:pPr>
              <w:ind w:left="3151" w:hanging="3151"/>
            </w:pPr>
            <w:proofErr w:type="gramStart"/>
            <w:r w:rsidRPr="00D06507">
              <w:rPr>
                <w:rFonts w:cstheme="minorHAnsi"/>
                <w:b/>
              </w:rPr>
              <w:t>Audio</w:t>
            </w:r>
            <w:r w:rsidRPr="00D06507">
              <w:rPr>
                <w:rFonts w:cstheme="minorHAnsi"/>
              </w:rPr>
              <w:tab/>
            </w:r>
            <w:r w:rsidR="00D06507" w:rsidRPr="00D06507">
              <w:rPr>
                <w:rFonts w:cstheme="minorHAnsi"/>
              </w:rPr>
              <w:t>Miau</w:t>
            </w:r>
            <w:r w:rsidR="00D06507">
              <w:rPr>
                <w:rFonts w:cstheme="minorHAnsi"/>
              </w:rPr>
              <w:t>en</w:t>
            </w:r>
            <w:proofErr w:type="gramEnd"/>
            <w:r w:rsidR="00D06507" w:rsidRPr="00D06507">
              <w:rPr>
                <w:rFonts w:cstheme="minorHAnsi"/>
              </w:rPr>
              <w:t xml:space="preserve"> der Katze</w:t>
            </w:r>
            <w:r w:rsidR="00D06507">
              <w:rPr>
                <w:rFonts w:cstheme="minorHAnsi"/>
              </w:rPr>
              <w:t xml:space="preserve"> und leises Zuflüstern vom Mädchen, dramatische Hintergrundmusik</w:t>
            </w:r>
          </w:p>
        </w:tc>
      </w:tr>
    </w:tbl>
    <w:p w14:paraId="58D793EC" w14:textId="77777777" w:rsidR="00B91BE7" w:rsidRDefault="00B91BE7" w:rsidP="00FE0E1F"/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D06507" w14:paraId="1FDFCB3C" w14:textId="77777777" w:rsidTr="003C728E">
        <w:tc>
          <w:tcPr>
            <w:tcW w:w="14312" w:type="dxa"/>
          </w:tcPr>
          <w:p w14:paraId="6D6D9451" w14:textId="10329FE6" w:rsidR="00D06507" w:rsidRPr="00C47526" w:rsidRDefault="00D06507" w:rsidP="003C728E">
            <w:pPr>
              <w:rPr>
                <w:b/>
              </w:rPr>
            </w:pPr>
            <w:r w:rsidRPr="00C47526">
              <w:t xml:space="preserve">Szene Nr. </w:t>
            </w:r>
            <w:r>
              <w:t>2</w:t>
            </w:r>
          </w:p>
        </w:tc>
      </w:tr>
      <w:tr w:rsidR="00D06507" w14:paraId="763ACCE5" w14:textId="77777777" w:rsidTr="003C728E">
        <w:trPr>
          <w:trHeight w:val="4595"/>
        </w:trPr>
        <w:tc>
          <w:tcPr>
            <w:tcW w:w="14312" w:type="dxa"/>
          </w:tcPr>
          <w:p w14:paraId="67846E2C" w14:textId="0677F255" w:rsidR="00D06507" w:rsidRDefault="00D06507" w:rsidP="003C728E">
            <w:pPr>
              <w:rPr>
                <w:szCs w:val="28"/>
              </w:rPr>
            </w:pPr>
            <w:r w:rsidRPr="00D06507">
              <w:rPr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B658259" wp14:editId="4D222A50">
                      <wp:simplePos x="0" y="0"/>
                      <wp:positionH relativeFrom="column">
                        <wp:posOffset>998855</wp:posOffset>
                      </wp:positionH>
                      <wp:positionV relativeFrom="paragraph">
                        <wp:posOffset>-27940</wp:posOffset>
                      </wp:positionV>
                      <wp:extent cx="4429125" cy="2924175"/>
                      <wp:effectExtent l="0" t="0" r="0" b="0"/>
                      <wp:wrapNone/>
                      <wp:docPr id="9" name="Gruppieren 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D4B41A2-07EE-BA5F-EE4E-3DC2F8CB266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29125" cy="2924175"/>
                                <a:chOff x="0" y="0"/>
                                <a:chExt cx="2681605" cy="2000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78810540" name="Grafik 1978810540">
                                  <a:extLst>
                                    <a:ext uri="{FF2B5EF4-FFF2-40B4-BE49-F238E27FC236}">
                                      <a16:creationId xmlns:a16="http://schemas.microsoft.com/office/drawing/2014/main" id="{B7F0E85C-551A-F59F-F7BD-7FE12FBA3522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746613">
                                  <a:off x="831850" y="1227455"/>
                                  <a:ext cx="455930" cy="5251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23946669" name="Grafik 1323946669" descr="Haus Silhouette">
                                  <a:extLst>
                                    <a:ext uri="{FF2B5EF4-FFF2-40B4-BE49-F238E27FC236}">
                                      <a16:creationId xmlns:a16="http://schemas.microsoft.com/office/drawing/2014/main" id="{D1D7650A-7B8D-8AEC-B73F-A35C7BDB3E9F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92505" y="0"/>
                                  <a:ext cx="1689100" cy="2000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39433115" name="Rechteck 1039433115">
                                <a:extLst>
                                  <a:ext uri="{FF2B5EF4-FFF2-40B4-BE49-F238E27FC236}">
                                    <a16:creationId xmlns:a16="http://schemas.microsoft.com/office/drawing/2014/main" id="{DBFFB813-7E69-39C1-F1D3-92057EEDE664}"/>
                                  </a:ext>
                                </a:extLst>
                              </wps:cNvPr>
                              <wps:cNvSpPr/>
                              <wps:spPr>
                                <a:xfrm rot="2006194">
                                  <a:off x="731520" y="1349375"/>
                                  <a:ext cx="45085" cy="4127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8089069" name="Rechteck: obere Ecken abgerundet 978089069">
                                <a:extLst>
                                  <a:ext uri="{FF2B5EF4-FFF2-40B4-BE49-F238E27FC236}">
                                    <a16:creationId xmlns:a16="http://schemas.microsoft.com/office/drawing/2014/main" id="{043432BE-71DD-79B0-68F6-5A81F17E1A6C}"/>
                                  </a:ext>
                                </a:extLst>
                              </wps:cNvPr>
                              <wps:cNvSpPr/>
                              <wps:spPr>
                                <a:xfrm flipV="1">
                                  <a:off x="813435" y="1618615"/>
                                  <a:ext cx="427990" cy="121920"/>
                                </a:xfrm>
                                <a:prstGeom prst="round2Same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6"/>
                                </a:lnRef>
                                <a:fillRef idx="2">
                                  <a:schemeClr val="accent6"/>
                                </a:fillRef>
                                <a:effectRef idx="1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97142958" name="Grafik 1297142958" descr="Katze mit einfarbiger Füllung">
                                  <a:extLst>
                                    <a:ext uri="{FF2B5EF4-FFF2-40B4-BE49-F238E27FC236}">
                                      <a16:creationId xmlns:a16="http://schemas.microsoft.com/office/drawing/2014/main" id="{48EDC29A-61C7-0EA7-10AE-5B0C57BC78A5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62100"/>
                                  <a:ext cx="337185" cy="174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96647534" name="Rechteck 1496647534">
                                <a:extLst>
                                  <a:ext uri="{FF2B5EF4-FFF2-40B4-BE49-F238E27FC236}">
                                    <a16:creationId xmlns:a16="http://schemas.microsoft.com/office/drawing/2014/main" id="{DB3513F5-B1AE-372D-B9D8-BDAE8AF2CDFD}"/>
                                  </a:ext>
                                </a:extLst>
                              </wps:cNvPr>
                              <wps:cNvSpPr/>
                              <wps:spPr>
                                <a:xfrm rot="8119764">
                                  <a:off x="899795" y="1337945"/>
                                  <a:ext cx="45085" cy="46990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2891AE" id="Gruppieren 8" o:spid="_x0000_s1026" style="position:absolute;margin-left:78.65pt;margin-top:-2.2pt;width:348.75pt;height:230.25pt;z-index:251661312;mso-width-relative:margin;mso-height-relative:margin" coordsize="26816,2000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">
                      <v:shape id="Grafik 1978810540" o:spid="_x0000_s1027" type="#_x0000_t75" style="position:absolute;left:8318;top:12274;width:4559;height:5252;rotation:81550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">
                        <v:imagedata r:id="rId16" o:title="" chromakey="white"/>
                      </v:shape>
                      <v:shape id="Grafik 1323946669" o:spid="_x0000_s1028" type="#_x0000_t75" alt="Haus Silhouette" style="position:absolute;left:9925;width:16891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">
                        <v:imagedata r:id="rId15" o:title="Haus Silhouette"/>
                      </v:shape>
                      <v:rect id="Rechteck 1039433115" o:spid="_x0000_s1029" style="position:absolute;left:7315;top:13493;width:451;height:4128;rotation:219129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" fillcolor="#186d95 [3028]" strokecolor="#156082 [3204]" strokeweight=".5pt">
                        <v:fill color2="#145e80 [3172]" rotate="t" colors="0 #497491;.5 #106287;1 #08587c" focus="100%" type="gradient">
                          <o:fill v:ext="view" type="gradientUnscaled"/>
                        </v:fill>
                      </v:rect>
                      <v:shape id="Rechteck: obere Ecken abgerundet 978089069" o:spid="_x0000_s1030" style="position:absolute;left:8134;top:16186;width:4280;height:1219;flip:y;visibility:visible;mso-wrap-style:square;v-text-anchor:middle" coordsize="42799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" path="m20320,l407670,v11222,,20320,9098,20320,20320l427990,121920r,l,121920r,l,20320c,9098,9098,,20320,xe" fillcolor="#81d463 [2169]" strokecolor="#4ea72e [3209]" strokeweight=".5pt">
                        <v:fill color2="#66cb42 [2617]" rotate="t" colors="0 #a8d5a0;.5 #9bca93;1 #8ac67e" focus="100%" type="gradient">
                          <o:fill v:ext="view" type="gradientUnscaled"/>
                        </v:fill>
                        <v:stroke joinstyle="miter"/>
                        <v:path arrowok="t" o:connecttype="custom" o:connectlocs="20320,0;407670,0;427990,20320;427990,121920;427990,121920;0,121920;0,121920;0,20320;20320,0" o:connectangles="0,0,0,0,0,0,0,0,0"/>
                      </v:shape>
                      <v:shape id="Grafik 1297142958" o:spid="_x0000_s1031" type="#_x0000_t75" alt="Katze mit einfarbiger Füllung" style="position:absolute;top:15621;width:3371;height:1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">
                        <v:imagedata r:id="rId17" o:title="Katze mit einfarbiger Füllung"/>
                      </v:shape>
                      <v:rect id="Rechteck 1496647534" o:spid="_x0000_s1032" style="position:absolute;left:8997;top:13379;width:451;height:4699;rotation:886894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" fillcolor="#186d95 [3028]" strokecolor="#156082 [3204]" strokeweight=".5pt">
                        <v:fill color2="#145e80 [3172]" rotate="t" colors="0 #497491;.5 #106287;1 #08587c" focus="100%" type="gradient">
                          <o:fill v:ext="view" type="gradientUnscaled"/>
                        </v:fill>
                      </v:rect>
                    </v:group>
                  </w:pict>
                </mc:Fallback>
              </mc:AlternateContent>
            </w:r>
            <w:r w:rsidRPr="00C47526">
              <w:rPr>
                <w:szCs w:val="28"/>
              </w:rPr>
              <w:t>Zeichnung</w:t>
            </w:r>
            <w:r>
              <w:rPr>
                <w:szCs w:val="28"/>
              </w:rPr>
              <w:t>/</w:t>
            </w:r>
            <w:r w:rsidRPr="00C47526">
              <w:rPr>
                <w:szCs w:val="28"/>
              </w:rPr>
              <w:t>Skizze</w:t>
            </w:r>
          </w:p>
          <w:p w14:paraId="5E8382B9" w14:textId="0135C29F" w:rsidR="00D06507" w:rsidRPr="00C47526" w:rsidRDefault="00D06507" w:rsidP="003C728E">
            <w:pPr>
              <w:ind w:left="708"/>
              <w:rPr>
                <w:b/>
                <w:szCs w:val="28"/>
              </w:rPr>
            </w:pPr>
          </w:p>
        </w:tc>
      </w:tr>
      <w:tr w:rsidR="00D06507" w:rsidRPr="00D06507" w14:paraId="1482F9F4" w14:textId="77777777" w:rsidTr="003C728E">
        <w:tc>
          <w:tcPr>
            <w:tcW w:w="14312" w:type="dxa"/>
          </w:tcPr>
          <w:p w14:paraId="48D3574A" w14:textId="3D3794CF" w:rsidR="00D06507" w:rsidRPr="00D06507" w:rsidRDefault="00D06507" w:rsidP="003C728E">
            <w:pPr>
              <w:ind w:left="3151" w:hanging="3151"/>
              <w:rPr>
                <w:rFonts w:cstheme="minorHAnsi"/>
              </w:rPr>
            </w:pPr>
            <w:r w:rsidRPr="00D06507">
              <w:rPr>
                <w:rFonts w:cstheme="minorHAnsi"/>
                <w:b/>
              </w:rPr>
              <w:t>Text</w:t>
            </w:r>
            <w:r w:rsidRPr="00D06507">
              <w:rPr>
                <w:rFonts w:cstheme="minorHAnsi"/>
              </w:rPr>
              <w:tab/>
            </w:r>
            <w:r w:rsidRPr="00D06507">
              <w:rPr>
                <w:rFonts w:cstheme="minorHAnsi"/>
                <w:sz w:val="22"/>
              </w:rPr>
              <w:t>Die Leiter bricht und Julia stürzt in ein darunterliegendes Planschbecken.</w:t>
            </w:r>
          </w:p>
          <w:p w14:paraId="6EC89383" w14:textId="41BC112F" w:rsidR="00D06507" w:rsidRPr="00D06507" w:rsidRDefault="00D06507" w:rsidP="003C728E">
            <w:pPr>
              <w:ind w:left="3151" w:hanging="3151"/>
              <w:rPr>
                <w:rFonts w:cstheme="minorHAnsi"/>
              </w:rPr>
            </w:pPr>
            <w:r w:rsidRPr="00D06507">
              <w:rPr>
                <w:rFonts w:cstheme="minorHAnsi"/>
                <w:b/>
              </w:rPr>
              <w:t>Material</w:t>
            </w:r>
            <w:r w:rsidRPr="00D06507">
              <w:rPr>
                <w:rFonts w:cstheme="minorHAnsi"/>
              </w:rPr>
              <w:tab/>
            </w:r>
            <w:r w:rsidRPr="00D06507">
              <w:rPr>
                <w:rFonts w:cstheme="minorHAnsi"/>
                <w:sz w:val="22"/>
              </w:rPr>
              <w:t>Planschbecken, Wasser</w:t>
            </w:r>
          </w:p>
          <w:p w14:paraId="1FCFFC6E" w14:textId="77777777" w:rsidR="00D06507" w:rsidRPr="00D06507" w:rsidRDefault="00D06507" w:rsidP="003C728E">
            <w:pPr>
              <w:ind w:left="3151" w:hanging="3151"/>
              <w:rPr>
                <w:rFonts w:cstheme="minorHAnsi"/>
              </w:rPr>
            </w:pPr>
            <w:r w:rsidRPr="00D06507">
              <w:rPr>
                <w:rFonts w:cstheme="minorHAnsi"/>
                <w:b/>
              </w:rPr>
              <w:t>Ort</w:t>
            </w:r>
            <w:r w:rsidRPr="00D06507">
              <w:rPr>
                <w:rFonts w:cstheme="minorHAnsi"/>
              </w:rPr>
              <w:tab/>
            </w:r>
            <w:r w:rsidRPr="00D06507">
              <w:rPr>
                <w:rFonts w:cstheme="minorHAnsi"/>
                <w:sz w:val="22"/>
              </w:rPr>
              <w:t>vor dem Haus</w:t>
            </w:r>
          </w:p>
          <w:p w14:paraId="0913DAE9" w14:textId="44B3FC7C" w:rsidR="00D06507" w:rsidRPr="00D06507" w:rsidRDefault="00D06507" w:rsidP="003C728E">
            <w:pPr>
              <w:ind w:left="3151" w:hanging="3151"/>
              <w:rPr>
                <w:rFonts w:cstheme="minorHAnsi"/>
              </w:rPr>
            </w:pPr>
            <w:r w:rsidRPr="00D06507">
              <w:rPr>
                <w:rFonts w:cstheme="minorHAnsi"/>
                <w:b/>
              </w:rPr>
              <w:t>Zeit</w:t>
            </w:r>
            <w:r w:rsidRPr="00D06507">
              <w:rPr>
                <w:rFonts w:cstheme="minorHAnsi"/>
              </w:rPr>
              <w:tab/>
            </w:r>
            <w:r w:rsidRPr="00D06507">
              <w:rPr>
                <w:rFonts w:cstheme="minorHAnsi"/>
                <w:sz w:val="22"/>
              </w:rPr>
              <w:t>Morgen um 9</w:t>
            </w:r>
            <w:r w:rsidRPr="00D06507">
              <w:rPr>
                <w:rFonts w:cstheme="minorHAnsi"/>
                <w:sz w:val="22"/>
              </w:rPr>
              <w:t>.05 </w:t>
            </w:r>
            <w:r w:rsidRPr="00D06507">
              <w:rPr>
                <w:rFonts w:cstheme="minorHAnsi"/>
                <w:sz w:val="22"/>
              </w:rPr>
              <w:t>Uhr</w:t>
            </w:r>
          </w:p>
          <w:p w14:paraId="59C1D30B" w14:textId="77777777" w:rsidR="00D06507" w:rsidRPr="00D06507" w:rsidRDefault="00D06507" w:rsidP="003C728E">
            <w:pPr>
              <w:ind w:left="3151" w:hanging="3151"/>
              <w:rPr>
                <w:rFonts w:cstheme="minorHAnsi"/>
              </w:rPr>
            </w:pPr>
            <w:r w:rsidRPr="00D06507">
              <w:rPr>
                <w:rFonts w:cstheme="minorHAnsi"/>
                <w:b/>
              </w:rPr>
              <w:t>Technik Kamera/Ton</w:t>
            </w:r>
            <w:r w:rsidRPr="00D06507">
              <w:rPr>
                <w:rFonts w:cstheme="minorHAnsi"/>
              </w:rPr>
              <w:tab/>
              <w:t>Totale</w:t>
            </w:r>
          </w:p>
          <w:p w14:paraId="7BCA21E3" w14:textId="0BA6FB4F" w:rsidR="00D06507" w:rsidRPr="00D06507" w:rsidRDefault="00D06507" w:rsidP="003C728E">
            <w:pPr>
              <w:ind w:left="3151" w:hanging="3151"/>
            </w:pPr>
            <w:proofErr w:type="gramStart"/>
            <w:r w:rsidRPr="00D06507">
              <w:rPr>
                <w:rFonts w:cstheme="minorHAnsi"/>
                <w:b/>
              </w:rPr>
              <w:t>Audio</w:t>
            </w:r>
            <w:r w:rsidRPr="00D06507">
              <w:rPr>
                <w:rFonts w:cstheme="minorHAnsi"/>
              </w:rPr>
              <w:tab/>
            </w:r>
            <w:r w:rsidRPr="00D06507">
              <w:rPr>
                <w:rFonts w:cstheme="minorHAnsi"/>
              </w:rPr>
              <w:t>Knackgeräusch</w:t>
            </w:r>
            <w:proofErr w:type="gramEnd"/>
            <w:r w:rsidRPr="00D06507">
              <w:rPr>
                <w:rFonts w:cstheme="minorHAnsi"/>
              </w:rPr>
              <w:t xml:space="preserve"> der brechenden Leiter und Schrei des Mädchens, Wasserplansch und </w:t>
            </w:r>
            <w:r>
              <w:rPr>
                <w:rFonts w:cstheme="minorHAnsi"/>
              </w:rPr>
              <w:t>Stille</w:t>
            </w:r>
          </w:p>
        </w:tc>
      </w:tr>
    </w:tbl>
    <w:p w14:paraId="7FBBBC1C" w14:textId="77777777" w:rsidR="00D06507" w:rsidRPr="00D06507" w:rsidRDefault="00D06507" w:rsidP="00D06507"/>
    <w:sectPr w:rsidR="00D06507" w:rsidRPr="00D06507" w:rsidSect="002844F2">
      <w:headerReference w:type="default" r:id="rId18"/>
      <w:footerReference w:type="default" r:id="rId1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D61E6" w14:textId="77777777" w:rsidR="003E4170" w:rsidRDefault="003E4170" w:rsidP="00CC2CB1">
      <w:pPr>
        <w:spacing w:before="0" w:after="0"/>
      </w:pPr>
      <w:r>
        <w:separator/>
      </w:r>
    </w:p>
  </w:endnote>
  <w:endnote w:type="continuationSeparator" w:id="0">
    <w:p w14:paraId="14638531" w14:textId="77777777" w:rsidR="003E4170" w:rsidRDefault="003E4170" w:rsidP="00CC2CB1">
      <w:pPr>
        <w:spacing w:before="0" w:after="0"/>
      </w:pPr>
      <w:r>
        <w:continuationSeparator/>
      </w:r>
    </w:p>
  </w:endnote>
  <w:endnote w:type="continuationNotice" w:id="1">
    <w:p w14:paraId="2555336D" w14:textId="77777777" w:rsidR="003E4170" w:rsidRDefault="003E417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57A00" w14:textId="77777777" w:rsidR="00CC2CB1" w:rsidRDefault="00CC2CB1" w:rsidP="00CC2CB1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de-DE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9FC22" w14:textId="77777777" w:rsidR="003E4170" w:rsidRDefault="003E4170" w:rsidP="00CC2CB1">
      <w:pPr>
        <w:spacing w:before="0" w:after="0"/>
      </w:pPr>
      <w:r>
        <w:separator/>
      </w:r>
    </w:p>
  </w:footnote>
  <w:footnote w:type="continuationSeparator" w:id="0">
    <w:p w14:paraId="478AC4F1" w14:textId="77777777" w:rsidR="003E4170" w:rsidRDefault="003E4170" w:rsidP="00CC2CB1">
      <w:pPr>
        <w:spacing w:before="0" w:after="0"/>
      </w:pPr>
      <w:r>
        <w:continuationSeparator/>
      </w:r>
    </w:p>
  </w:footnote>
  <w:footnote w:type="continuationNotice" w:id="1">
    <w:p w14:paraId="1A2EF8E7" w14:textId="77777777" w:rsidR="003E4170" w:rsidRDefault="003E417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8099" w14:textId="77777777" w:rsidR="00CC2CB1" w:rsidRDefault="00CC2CB1" w:rsidP="00CC60E8">
    <w:pPr>
      <w:pStyle w:val="Kopfzeile"/>
      <w:pBdr>
        <w:bottom w:val="single" w:sz="4" w:space="1" w:color="auto"/>
      </w:pBdr>
      <w:jc w:val="right"/>
    </w:pPr>
    <w:r>
      <w:t>Name, Klasse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3122E"/>
    <w:multiLevelType w:val="multilevel"/>
    <w:tmpl w:val="9FA06AFC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Szene %2 –"/>
      <w:lvlJc w:val="left"/>
      <w:pPr>
        <w:ind w:left="7428" w:hanging="147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 w16cid:durableId="1451897842">
    <w:abstractNumId w:val="0"/>
  </w:num>
  <w:num w:numId="2" w16cid:durableId="1525165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D2"/>
    <w:rsid w:val="000B7FD4"/>
    <w:rsid w:val="002605C1"/>
    <w:rsid w:val="002844F2"/>
    <w:rsid w:val="00386D43"/>
    <w:rsid w:val="003E4170"/>
    <w:rsid w:val="0043563F"/>
    <w:rsid w:val="00565828"/>
    <w:rsid w:val="00580057"/>
    <w:rsid w:val="00624B60"/>
    <w:rsid w:val="006711CE"/>
    <w:rsid w:val="007D71CD"/>
    <w:rsid w:val="00836DF3"/>
    <w:rsid w:val="008622D2"/>
    <w:rsid w:val="00862BF7"/>
    <w:rsid w:val="00AA5DAF"/>
    <w:rsid w:val="00B07B15"/>
    <w:rsid w:val="00B91BE7"/>
    <w:rsid w:val="00B94ABB"/>
    <w:rsid w:val="00C40E8D"/>
    <w:rsid w:val="00CC2B3E"/>
    <w:rsid w:val="00CC2CB1"/>
    <w:rsid w:val="00CC60E8"/>
    <w:rsid w:val="00CE4660"/>
    <w:rsid w:val="00D06507"/>
    <w:rsid w:val="00D32F64"/>
    <w:rsid w:val="00D83CDE"/>
    <w:rsid w:val="00DE3386"/>
    <w:rsid w:val="00DF726E"/>
    <w:rsid w:val="00E5092C"/>
    <w:rsid w:val="00E57120"/>
    <w:rsid w:val="00F630F5"/>
    <w:rsid w:val="00FE0E1F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6CE756"/>
  <w15:chartTrackingRefBased/>
  <w15:docId w15:val="{66D116D2-F33F-4AE8-BAE7-C055AE53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EastAsia" w:hAnsi="Aptos" w:cstheme="minorBidi"/>
        <w:kern w:val="2"/>
        <w:sz w:val="22"/>
        <w:szCs w:val="24"/>
        <w:lang w:val="de-CH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1BE7"/>
    <w:pPr>
      <w:spacing w:before="120" w:after="120" w:line="240" w:lineRule="auto"/>
    </w:pPr>
    <w:rPr>
      <w:rFonts w:asciiTheme="minorHAnsi" w:hAnsiTheme="minorHAnsi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605C1"/>
    <w:pPr>
      <w:keepNext/>
      <w:keepLines/>
      <w:pageBreakBefore/>
      <w:numPr>
        <w:numId w:val="1"/>
      </w:numPr>
      <w:spacing w:after="24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711CE"/>
    <w:pPr>
      <w:keepNext/>
      <w:keepLines/>
      <w:numPr>
        <w:ilvl w:val="1"/>
        <w:numId w:val="1"/>
      </w:numPr>
      <w:spacing w:before="480" w:after="240"/>
      <w:ind w:left="1474"/>
      <w:outlineLvl w:val="1"/>
    </w:pPr>
    <w:rPr>
      <w:rFonts w:eastAsiaTheme="majorEastAsia" w:cstheme="majorBidi"/>
      <w:b/>
      <w:caps/>
      <w:noProof/>
      <w:szCs w:val="32"/>
      <w:lang w:val="fr-CH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844F2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844F2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844F2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844F2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844F2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844F2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844F2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605C1"/>
    <w:rPr>
      <w:rFonts w:asciiTheme="majorHAnsi" w:eastAsiaTheme="majorEastAsia" w:hAnsiTheme="majorHAnsi" w:cstheme="majorBidi"/>
      <w:b/>
      <w:bCs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711CE"/>
    <w:rPr>
      <w:rFonts w:asciiTheme="minorHAnsi" w:eastAsiaTheme="majorEastAsia" w:hAnsiTheme="minorHAnsi" w:cstheme="majorBidi"/>
      <w:b/>
      <w:caps/>
      <w:noProof/>
      <w:sz w:val="24"/>
      <w:szCs w:val="32"/>
      <w:lang w:val="fr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844F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844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844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844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844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844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844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844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84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844F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844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844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844F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844F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844F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84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844F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844F2"/>
    <w:rPr>
      <w:b/>
      <w:bCs/>
      <w:smallCaps/>
      <w:color w:val="0F4761" w:themeColor="accent1" w:themeShade="BF"/>
      <w:spacing w:val="5"/>
    </w:rPr>
  </w:style>
  <w:style w:type="table" w:styleId="Listentabelle3Akzent4">
    <w:name w:val="List Table 3 Accent 4"/>
    <w:basedOn w:val="NormaleTabelle"/>
    <w:uiPriority w:val="48"/>
    <w:rsid w:val="002844F2"/>
    <w:pPr>
      <w:spacing w:after="0" w:line="240" w:lineRule="auto"/>
    </w:pPr>
    <w:rPr>
      <w:rFonts w:asciiTheme="minorHAnsi" w:hAnsiTheme="minorHAnsi"/>
      <w:kern w:val="0"/>
      <w:sz w:val="24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paragraph" w:customStyle="1" w:styleId="Handlung">
    <w:name w:val="Handlung"/>
    <w:basedOn w:val="Standard"/>
    <w:qFormat/>
    <w:rsid w:val="006711CE"/>
    <w:rPr>
      <w:noProof/>
    </w:rPr>
  </w:style>
  <w:style w:type="paragraph" w:customStyle="1" w:styleId="Dialog">
    <w:name w:val="Dialog"/>
    <w:basedOn w:val="Standard"/>
    <w:qFormat/>
    <w:rsid w:val="000B7FD4"/>
    <w:pPr>
      <w:spacing w:before="0" w:after="0"/>
      <w:ind w:left="1418" w:right="2268"/>
    </w:pPr>
    <w:rPr>
      <w:rFonts w:ascii="Courier New" w:hAnsi="Courier New"/>
      <w:noProof/>
      <w:lang w:val="fr-CH"/>
    </w:rPr>
  </w:style>
  <w:style w:type="paragraph" w:styleId="Kopfzeile">
    <w:name w:val="header"/>
    <w:basedOn w:val="Standard"/>
    <w:link w:val="KopfzeileZchn"/>
    <w:uiPriority w:val="99"/>
    <w:unhideWhenUsed/>
    <w:rsid w:val="00CC2CB1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CC2CB1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CC2CB1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CC2CB1"/>
    <w:rPr>
      <w:sz w:val="24"/>
    </w:rPr>
  </w:style>
  <w:style w:type="paragraph" w:customStyle="1" w:styleId="Charaktere">
    <w:name w:val="Charaktere"/>
    <w:basedOn w:val="Standard"/>
    <w:qFormat/>
    <w:rsid w:val="006711CE"/>
    <w:rPr>
      <w:noProof/>
    </w:rPr>
  </w:style>
  <w:style w:type="paragraph" w:customStyle="1" w:styleId="Sprecher">
    <w:name w:val="Sprecher"/>
    <w:basedOn w:val="Standard"/>
    <w:qFormat/>
    <w:rsid w:val="000B7FD4"/>
    <w:pPr>
      <w:ind w:left="1418" w:right="2268"/>
    </w:pPr>
    <w:rPr>
      <w:noProof/>
    </w:rPr>
  </w:style>
  <w:style w:type="table" w:styleId="Tabellenraster">
    <w:name w:val="Table Grid"/>
    <w:basedOn w:val="NormaleTabelle"/>
    <w:uiPriority w:val="39"/>
    <w:rsid w:val="00DF726E"/>
    <w:pPr>
      <w:spacing w:after="0" w:line="240" w:lineRule="auto"/>
    </w:pPr>
    <w:rPr>
      <w:rFonts w:ascii="Arial" w:eastAsiaTheme="minorHAnsi" w:hAnsi="Arial"/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erg\OneDrive%20-%20Kt.%20SG%20BLD\HKBe\HKB.E_LF3_LP3_Videoprojekt\HKB.E_LF3_LP3_A22_Drehbuch-Dokumentationsvorlage_2025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Benutzerdefiniert 4">
      <a:majorFont>
        <a:latin typeface="Courier New"/>
        <a:ea typeface=""/>
        <a:cs typeface=""/>
      </a:majorFont>
      <a:minorFont>
        <a:latin typeface="Courier Ne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76CA83ED047C44A51DD650CED24ACE" ma:contentTypeVersion="15" ma:contentTypeDescription="Ein neues Dokument erstellen." ma:contentTypeScope="" ma:versionID="0258c5c8e6c6af93af0531d33f30ea7d">
  <xsd:schema xmlns:xsd="http://www.w3.org/2001/XMLSchema" xmlns:xs="http://www.w3.org/2001/XMLSchema" xmlns:p="http://schemas.microsoft.com/office/2006/metadata/properties" xmlns:ns2="e337c33a-4dbd-49f7-8486-25d32bfe55cb" xmlns:ns3="6cbda368-0838-49ca-9399-3975e6dee022" targetNamespace="http://schemas.microsoft.com/office/2006/metadata/properties" ma:root="true" ma:fieldsID="111227188f1d3426c286d015ed7ca00e" ns2:_="" ns3:_="">
    <xsd:import namespace="e337c33a-4dbd-49f7-8486-25d32bfe55cb"/>
    <xsd:import namespace="6cbda368-0838-49ca-9399-3975e6dee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7c33a-4dbd-49f7-8486-25d32bfe5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feb01f8-e923-45a1-aeb4-2d22cab5de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da368-0838-49ca-9399-3975e6dee02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e2e5747-c66e-4c84-bc31-a05c6437ed06}" ma:internalName="TaxCatchAll" ma:showField="CatchAllData" ma:web="6cbda368-0838-49ca-9399-3975e6dee0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bda368-0838-49ca-9399-3975e6dee022" xsi:nil="true"/>
    <lcf76f155ced4ddcb4097134ff3c332f xmlns="e337c33a-4dbd-49f7-8486-25d32bfe55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14D7B0-2DF1-4DD9-A4B9-17D344F32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7c33a-4dbd-49f7-8486-25d32bfe55cb"/>
    <ds:schemaRef ds:uri="6cbda368-0838-49ca-9399-3975e6dee0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89A37C-914C-4A5D-9F12-C2086A281CDC}">
  <ds:schemaRefs>
    <ds:schemaRef ds:uri="http://schemas.microsoft.com/office/2006/metadata/properties"/>
    <ds:schemaRef ds:uri="http://schemas.microsoft.com/office/infopath/2007/PartnerControls"/>
    <ds:schemaRef ds:uri="6cbda368-0838-49ca-9399-3975e6dee022"/>
    <ds:schemaRef ds:uri="e337c33a-4dbd-49f7-8486-25d32bfe55cb"/>
  </ds:schemaRefs>
</ds:datastoreItem>
</file>

<file path=customXml/itemProps3.xml><?xml version="1.0" encoding="utf-8"?>
<ds:datastoreItem xmlns:ds="http://schemas.openxmlformats.org/officeDocument/2006/customXml" ds:itemID="{45D98272-99AB-4694-9FF7-20CCDCC7B61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06a8f2b-28e4-44c4-ac01-7357a3a2b9e7}" enabled="1" method="Standard" siteId="{5daf41bd-338c-4311-b1b0-e1299889c34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HKB.E_LF3_LP3_A22_Drehbuch-Dokumentationsvorlage_2025.dotx</Template>
  <TotalTime>0</TotalTime>
  <Pages>2</Pages>
  <Words>91</Words>
  <Characters>544</Characters>
  <Application>Microsoft Office Word</Application>
  <DocSecurity>0</DocSecurity>
  <Lines>60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 Lippuner</dc:creator>
  <cp:keywords/>
  <dc:description/>
  <cp:lastModifiedBy>Lippuner Jürg BZBS</cp:lastModifiedBy>
  <cp:revision>3</cp:revision>
  <dcterms:created xsi:type="dcterms:W3CDTF">2026-04-20T12:53:00Z</dcterms:created>
  <dcterms:modified xsi:type="dcterms:W3CDTF">2026-04-20T13:03:00Z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0x0101004B76CA83ED047C44A51DD650CED24ACE</vt:lpwstr>
  </property>
  <property fmtid="{D5CDD505-2E9C-101B-9397-08002B2CF9AE}" pid="3" name="MSIP_Label_806a8f2b-28e4-44c4-ac01-7357a3a2b9e7_Enabled">
    <vt:lpwstr>true</vt:lpwstr>
  </property>
  <property fmtid="{D5CDD505-2E9C-101B-9397-08002B2CF9AE}" pid="4" name="MSIP_Label_806a8f2b-28e4-44c4-ac01-7357a3a2b9e7_SetDate">
    <vt:lpwstr>2025-01-31T15:04:14Z</vt:lpwstr>
  </property>
  <property fmtid="{D5CDD505-2E9C-101B-9397-08002B2CF9AE}" pid="5" name="MSIP_Label_806a8f2b-28e4-44c4-ac01-7357a3a2b9e7_Method">
    <vt:lpwstr>Standard</vt:lpwstr>
  </property>
  <property fmtid="{D5CDD505-2E9C-101B-9397-08002B2CF9AE}" pid="6" name="MSIP_Label_806a8f2b-28e4-44c4-ac01-7357a3a2b9e7_Name">
    <vt:lpwstr>intern</vt:lpwstr>
  </property>
  <property fmtid="{D5CDD505-2E9C-101B-9397-08002B2CF9AE}" pid="7" name="MSIP_Label_806a8f2b-28e4-44c4-ac01-7357a3a2b9e7_SiteId">
    <vt:lpwstr>5daf41bd-338c-4311-b1b0-e1299889c34b</vt:lpwstr>
  </property>
  <property fmtid="{D5CDD505-2E9C-101B-9397-08002B2CF9AE}" pid="8" name="MSIP_Label_806a8f2b-28e4-44c4-ac01-7357a3a2b9e7_ActionId">
    <vt:lpwstr>028032e5-353e-4074-b9f0-ec235c03696d</vt:lpwstr>
  </property>
  <property fmtid="{D5CDD505-2E9C-101B-9397-08002B2CF9AE}" pid="9" name="MSIP_Label_806a8f2b-28e4-44c4-ac01-7357a3a2b9e7_ContentBits">
    <vt:lpwstr>0</vt:lpwstr>
  </property>
  <property fmtid="{D5CDD505-2E9C-101B-9397-08002B2CF9AE}" pid="10" name="MSIP_Label_806a8f2b-28e4-44c4-ac01-7357a3a2b9e7_Tag">
    <vt:lpwstr>10, 3, 0, 1</vt:lpwstr>
  </property>
</Properties>
</file>