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17EF49" w14:textId="2321729E" w:rsidR="00862BF7" w:rsidRPr="00535B9A" w:rsidRDefault="008622D2" w:rsidP="006E0D5E">
      <w:pPr>
        <w:pStyle w:val="Titel"/>
        <w:spacing w:before="1134"/>
        <w:ind w:left="142"/>
        <w:rPr>
          <w:rFonts w:ascii="Aptos" w:hAnsi="Aptos"/>
        </w:rPr>
      </w:pPr>
      <w:r w:rsidRPr="00535B9A">
        <w:rPr>
          <w:rFonts w:ascii="Aptos" w:hAnsi="Aptos"/>
        </w:rPr>
        <w:t>Meine kaufmännische Ausbildung bei der Gemeindeverwaltung XY</w:t>
      </w:r>
    </w:p>
    <w:p w14:paraId="1D568064" w14:textId="77777777" w:rsidR="00386D43" w:rsidRPr="00535B9A" w:rsidRDefault="00E57120" w:rsidP="00535B9A">
      <w:pPr>
        <w:spacing w:before="800"/>
        <w:ind w:left="4253"/>
        <w:rPr>
          <w:rFonts w:ascii="Aptos" w:hAnsi="Aptos"/>
        </w:rPr>
      </w:pPr>
      <w:r w:rsidRPr="00535B9A">
        <w:rPr>
          <w:rFonts w:ascii="Aptos" w:hAnsi="Aptos"/>
        </w:rPr>
        <w:t>Autor,</w:t>
      </w:r>
      <w:r w:rsidR="00386D43" w:rsidRPr="00535B9A">
        <w:rPr>
          <w:rFonts w:ascii="Aptos" w:hAnsi="Aptos"/>
        </w:rPr>
        <w:t xml:space="preserve"> Klasse</w:t>
      </w:r>
    </w:p>
    <w:p w14:paraId="1A884C47" w14:textId="77777777" w:rsidR="00AA5DAF" w:rsidRPr="00535B9A" w:rsidRDefault="00F630F5" w:rsidP="00535B9A">
      <w:pPr>
        <w:ind w:left="4253"/>
        <w:rPr>
          <w:rFonts w:ascii="Aptos" w:hAnsi="Aptos"/>
        </w:rPr>
      </w:pPr>
      <w:r w:rsidRPr="00535B9A">
        <w:rPr>
          <w:rFonts w:ascii="Aptos" w:hAnsi="Aptos"/>
        </w:rPr>
        <w:t>Monat Jahr</w:t>
      </w:r>
    </w:p>
    <w:p w14:paraId="22A1390E" w14:textId="77777777" w:rsidR="002844F2" w:rsidRDefault="002844F2" w:rsidP="00DF726E">
      <w:pPr>
        <w:spacing w:after="160" w:line="259" w:lineRule="auto"/>
        <w:ind w:left="4678"/>
      </w:pPr>
      <w:r>
        <w:br w:type="page"/>
      </w:r>
    </w:p>
    <w:p w14:paraId="1E169E43" w14:textId="77777777" w:rsidR="002844F2" w:rsidRDefault="002844F2" w:rsidP="002605C1">
      <w:pPr>
        <w:pStyle w:val="berschrift1"/>
      </w:pPr>
      <w:r>
        <w:lastRenderedPageBreak/>
        <w:t>Treatment</w:t>
      </w:r>
    </w:p>
    <w:p w14:paraId="3547F8EA" w14:textId="77777777" w:rsidR="00D94EEE" w:rsidRDefault="00D94EEE" w:rsidP="00D94EEE">
      <w:pPr>
        <w:ind w:left="1701" w:hanging="1701"/>
        <w:rPr>
          <w:noProof/>
        </w:rPr>
      </w:pPr>
      <w:r>
        <w:rPr>
          <w:noProof/>
        </w:rPr>
        <w:t>Titel</w:t>
      </w:r>
      <w:r>
        <w:rPr>
          <w:noProof/>
        </w:rPr>
        <w:tab/>
        <w:t>Meine Ausbildung im Fokus: Von der Schule bis zur Gemeindeverwaltung</w:t>
      </w:r>
    </w:p>
    <w:p w14:paraId="2524F0F1" w14:textId="77777777" w:rsidR="00D94EEE" w:rsidRDefault="00D94EEE" w:rsidP="00D94EEE">
      <w:pPr>
        <w:ind w:left="1701" w:hanging="1701"/>
        <w:rPr>
          <w:noProof/>
        </w:rPr>
      </w:pPr>
      <w:r>
        <w:rPr>
          <w:noProof/>
        </w:rPr>
        <w:t>Länge</w:t>
      </w:r>
      <w:r>
        <w:rPr>
          <w:noProof/>
        </w:rPr>
        <w:tab/>
        <w:t>10 Minuten</w:t>
      </w:r>
    </w:p>
    <w:p w14:paraId="153C0F6A" w14:textId="0E77DB82" w:rsidR="00D94EEE" w:rsidRDefault="00D94EEE" w:rsidP="00D94EEE">
      <w:pPr>
        <w:ind w:left="1701" w:hanging="1701"/>
        <w:rPr>
          <w:noProof/>
        </w:rPr>
      </w:pPr>
      <w:r>
        <w:rPr>
          <w:noProof/>
        </w:rPr>
        <w:t>Zielgruppe</w:t>
      </w:r>
      <w:r>
        <w:rPr>
          <w:noProof/>
        </w:rPr>
        <w:tab/>
        <w:t>Mitschüler, Lehrpersonen, zukünftige Auszubildende, Neugierige</w:t>
      </w:r>
    </w:p>
    <w:p w14:paraId="3C282263" w14:textId="77777777" w:rsidR="00D94EEE" w:rsidRDefault="00D94EEE" w:rsidP="00D94EEE">
      <w:pPr>
        <w:ind w:left="1701" w:hanging="1701"/>
        <w:rPr>
          <w:noProof/>
        </w:rPr>
      </w:pPr>
      <w:r>
        <w:rPr>
          <w:noProof/>
        </w:rPr>
        <w:t>Stil</w:t>
      </w:r>
      <w:r>
        <w:rPr>
          <w:noProof/>
        </w:rPr>
        <w:tab/>
        <w:t>Dynamisch, nahbar, mit humorvollen Einlagen und interaktiven Elementen.</w:t>
      </w:r>
    </w:p>
    <w:p w14:paraId="6ABBF160" w14:textId="77777777" w:rsidR="00D94EEE" w:rsidRDefault="00D94EEE" w:rsidP="00D94EEE">
      <w:pPr>
        <w:ind w:left="1701" w:hanging="1701"/>
        <w:rPr>
          <w:noProof/>
        </w:rPr>
      </w:pPr>
      <w:r>
        <w:rPr>
          <w:noProof/>
        </w:rPr>
        <w:t>Musik</w:t>
      </w:r>
      <w:r>
        <w:rPr>
          <w:noProof/>
        </w:rPr>
        <w:tab/>
        <w:t>Upbeat-Hintergrundmusik mit Wechsel zu ruhigeren Tönen für informative Passagen.</w:t>
      </w:r>
    </w:p>
    <w:p w14:paraId="4727DFAB" w14:textId="77777777" w:rsidR="00D94EEE" w:rsidRPr="00D94EEE" w:rsidRDefault="00D94EEE" w:rsidP="00D94EEE">
      <w:pPr>
        <w:rPr>
          <w:b/>
          <w:bCs/>
          <w:noProof/>
        </w:rPr>
      </w:pPr>
      <w:r w:rsidRPr="00D94EEE">
        <w:rPr>
          <w:b/>
          <w:bCs/>
          <w:noProof/>
        </w:rPr>
        <w:t>1. Kurze Vorstellung meiner Person (2 Minuten)</w:t>
      </w:r>
    </w:p>
    <w:p w14:paraId="5FBC7D42" w14:textId="77777777" w:rsidR="00D94EEE" w:rsidRPr="002323D3" w:rsidRDefault="00D94EEE" w:rsidP="00D94EEE">
      <w:pPr>
        <w:rPr>
          <w:b/>
          <w:bCs/>
          <w:noProof/>
        </w:rPr>
      </w:pPr>
      <w:r w:rsidRPr="002323D3">
        <w:rPr>
          <w:b/>
          <w:bCs/>
          <w:noProof/>
        </w:rPr>
        <w:t>Einstieg</w:t>
      </w:r>
    </w:p>
    <w:p w14:paraId="5D1E3A85" w14:textId="3644ACC4" w:rsidR="00D94EEE" w:rsidRDefault="00D94EEE" w:rsidP="002323D3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Hook (Überraschung): Das Video beginnt mit einer Zeitrafferaufnahme meines Morgens: Wecker klingelt, ich springe aus dem Bett, zieh</w:t>
      </w:r>
      <w:r w:rsidR="002323D3">
        <w:rPr>
          <w:noProof/>
        </w:rPr>
        <w:t>e</w:t>
      </w:r>
      <w:r>
        <w:rPr>
          <w:noProof/>
        </w:rPr>
        <w:t xml:space="preserve"> blitzschnell Kleidung an, stürm</w:t>
      </w:r>
      <w:r w:rsidR="00411538">
        <w:rPr>
          <w:noProof/>
        </w:rPr>
        <w:t>e</w:t>
      </w:r>
      <w:r>
        <w:rPr>
          <w:noProof/>
        </w:rPr>
        <w:t xml:space="preserve"> zur Tür – doch dann Stopp! </w:t>
      </w:r>
      <w:r w:rsidR="00411538">
        <w:rPr>
          <w:noProof/>
        </w:rPr>
        <w:t>Ich lächle</w:t>
      </w:r>
      <w:r>
        <w:rPr>
          <w:noProof/>
        </w:rPr>
        <w:t xml:space="preserve"> in die Kamera: «So sieht mein Tag eigentlich NICHT aus. Hier die echte Story!»</w:t>
      </w:r>
    </w:p>
    <w:p w14:paraId="6BB7EF95" w14:textId="44FFBB3A" w:rsidR="00D94EEE" w:rsidRDefault="00D94EEE" w:rsidP="002323D3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Persönlichkeit zeigen:</w:t>
      </w:r>
    </w:p>
    <w:p w14:paraId="0A6F1D38" w14:textId="338B055C" w:rsidR="00D94EEE" w:rsidRDefault="00411538" w:rsidP="002323D3">
      <w:pPr>
        <w:pStyle w:val="Listenabsatz"/>
        <w:numPr>
          <w:ilvl w:val="1"/>
          <w:numId w:val="3"/>
        </w:numPr>
        <w:ind w:left="567" w:hanging="283"/>
        <w:rPr>
          <w:noProof/>
        </w:rPr>
      </w:pPr>
      <w:r>
        <w:rPr>
          <w:noProof/>
        </w:rPr>
        <w:t>Ich filme mich</w:t>
      </w:r>
      <w:r w:rsidR="00D94EEE">
        <w:rPr>
          <w:noProof/>
        </w:rPr>
        <w:t xml:space="preserve"> an </w:t>
      </w:r>
      <w:r>
        <w:rPr>
          <w:noProof/>
        </w:rPr>
        <w:t>meinem</w:t>
      </w:r>
      <w:r w:rsidR="00D94EEE">
        <w:rPr>
          <w:noProof/>
        </w:rPr>
        <w:t xml:space="preserve"> Lieblingsort (z.</w:t>
      </w:r>
      <w:r>
        <w:rPr>
          <w:noProof/>
        </w:rPr>
        <w:t> </w:t>
      </w:r>
      <w:r w:rsidR="00D94EEE">
        <w:rPr>
          <w:noProof/>
        </w:rPr>
        <w:t xml:space="preserve">B. im Garten, beim Sport, mit </w:t>
      </w:r>
      <w:r>
        <w:rPr>
          <w:noProof/>
        </w:rPr>
        <w:t>meinem</w:t>
      </w:r>
      <w:r w:rsidR="00D94EEE">
        <w:rPr>
          <w:noProof/>
        </w:rPr>
        <w:t xml:space="preserve"> Haustier).</w:t>
      </w:r>
    </w:p>
    <w:p w14:paraId="63C0AB02" w14:textId="12DDD826" w:rsidR="00D94EEE" w:rsidRDefault="00D94EEE" w:rsidP="002323D3">
      <w:pPr>
        <w:pStyle w:val="Listenabsatz"/>
        <w:numPr>
          <w:ilvl w:val="1"/>
          <w:numId w:val="3"/>
        </w:numPr>
        <w:ind w:left="567" w:hanging="283"/>
        <w:rPr>
          <w:noProof/>
        </w:rPr>
      </w:pPr>
      <w:r>
        <w:rPr>
          <w:noProof/>
        </w:rPr>
        <w:t xml:space="preserve">Unerwartetes Detail: </w:t>
      </w:r>
      <w:r w:rsidR="00DF5865">
        <w:t>Ich zeige</w:t>
      </w:r>
      <w:r w:rsidR="00DF5865" w:rsidRPr="00055C5A">
        <w:t xml:space="preserve"> </w:t>
      </w:r>
      <w:r>
        <w:rPr>
          <w:noProof/>
        </w:rPr>
        <w:t xml:space="preserve">einen «Fun Fact» über </w:t>
      </w:r>
      <w:r w:rsidR="00DF5865">
        <w:rPr>
          <w:noProof/>
        </w:rPr>
        <w:t>mich</w:t>
      </w:r>
      <w:r>
        <w:rPr>
          <w:noProof/>
        </w:rPr>
        <w:t xml:space="preserve"> (z.</w:t>
      </w:r>
      <w:r w:rsidR="00DF5865">
        <w:rPr>
          <w:noProof/>
        </w:rPr>
        <w:t> </w:t>
      </w:r>
      <w:r>
        <w:rPr>
          <w:noProof/>
        </w:rPr>
        <w:t>B. «Ich organisiere nebenbei Kinder-Turniere im Dorf» oder «Mein geheimes Talent: Origami-Aktenordner falten»).</w:t>
      </w:r>
    </w:p>
    <w:p w14:paraId="716D585F" w14:textId="4EF95578" w:rsidR="00D94EEE" w:rsidRDefault="00D94EEE" w:rsidP="002323D3">
      <w:pPr>
        <w:pStyle w:val="Listenabsatz"/>
        <w:numPr>
          <w:ilvl w:val="1"/>
          <w:numId w:val="3"/>
        </w:numPr>
        <w:ind w:left="567" w:hanging="283"/>
        <w:rPr>
          <w:noProof/>
        </w:rPr>
      </w:pPr>
      <w:r>
        <w:rPr>
          <w:noProof/>
        </w:rPr>
        <w:t>Schnelle Schnitte mit Einblendungen von Emojis/Schriftzügen («Azubi», «Kaffee-Junkie», «Profi im Excel-Karaoke»).</w:t>
      </w:r>
    </w:p>
    <w:p w14:paraId="0AE41CE4" w14:textId="77777777" w:rsidR="00D94EEE" w:rsidRPr="00D94EEE" w:rsidRDefault="00D94EEE" w:rsidP="00D94EEE">
      <w:pPr>
        <w:rPr>
          <w:b/>
          <w:bCs/>
          <w:noProof/>
        </w:rPr>
      </w:pPr>
      <w:r w:rsidRPr="00D94EEE">
        <w:rPr>
          <w:b/>
          <w:bCs/>
          <w:noProof/>
        </w:rPr>
        <w:t>2. Kaufmännische Berufsschule Buchs (3 Minuten)</w:t>
      </w:r>
    </w:p>
    <w:p w14:paraId="6C350B5A" w14:textId="77777777" w:rsidR="00D94EEE" w:rsidRDefault="00D94EEE" w:rsidP="00D94EEE">
      <w:pPr>
        <w:rPr>
          <w:noProof/>
        </w:rPr>
      </w:pPr>
      <w:r>
        <w:rPr>
          <w:noProof/>
        </w:rPr>
        <w:t>Visueller Stil: Lebendige Schulatmosphäre mit Drohnenaufnahmen des Schulgebäudes und dynamischen Klassenzimmerszenen.</w:t>
      </w:r>
    </w:p>
    <w:p w14:paraId="4A016232" w14:textId="77777777" w:rsidR="00D94EEE" w:rsidRDefault="00D94EEE" w:rsidP="00D94EEE">
      <w:pPr>
        <w:rPr>
          <w:noProof/>
        </w:rPr>
      </w:pPr>
      <w:r>
        <w:rPr>
          <w:noProof/>
        </w:rPr>
        <w:t>Inhalte:</w:t>
      </w:r>
    </w:p>
    <w:p w14:paraId="32210496" w14:textId="6BFAD55F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Überraschung 1: Ein «Schul-Geheimnis» enthüllen (z.</w:t>
      </w:r>
      <w:r w:rsidR="00DF5865">
        <w:rPr>
          <w:noProof/>
        </w:rPr>
        <w:t> </w:t>
      </w:r>
      <w:r>
        <w:rPr>
          <w:noProof/>
        </w:rPr>
        <w:t>B. «Wusstet ihr, dass hier früher eine Fabrik stand?» + historisches Foto-Einblendung).</w:t>
      </w:r>
    </w:p>
    <w:p w14:paraId="37B9C1F7" w14:textId="14DAB531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Fächer-Rap: Kurze, witzige Reime zu jedem Fach (Beispiel: «BWL – da geht’s um Kohle, doch nicht um Döner im Brot!»).</w:t>
      </w:r>
    </w:p>
    <w:p w14:paraId="6C52E18B" w14:textId="4D4C321C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Interaktion: «Rate das Fach!» – Mitschüler stellen pantomimisch ein Fach dar, Zuschauer raten mit.</w:t>
      </w:r>
    </w:p>
    <w:p w14:paraId="42A36FE8" w14:textId="3AC91FF9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Lehrer-Cameo: Ein kurzes, lockeres Interview mit einer Lehrperson (Frage: «Was war der skurrilste Moment im Unterricht?»).</w:t>
      </w:r>
    </w:p>
    <w:p w14:paraId="1308EC07" w14:textId="77777777" w:rsidR="00D94EEE" w:rsidRPr="00D94EEE" w:rsidRDefault="00D94EEE" w:rsidP="00D94EEE">
      <w:pPr>
        <w:rPr>
          <w:b/>
          <w:bCs/>
          <w:noProof/>
        </w:rPr>
      </w:pPr>
      <w:r w:rsidRPr="00D94EEE">
        <w:rPr>
          <w:b/>
          <w:bCs/>
          <w:noProof/>
        </w:rPr>
        <w:t>3. Gemeindeverwaltung xy (3 Minuten)</w:t>
      </w:r>
    </w:p>
    <w:p w14:paraId="58538CBA" w14:textId="77777777" w:rsidR="00D94EEE" w:rsidRDefault="00D94EEE" w:rsidP="00D94EEE">
      <w:pPr>
        <w:rPr>
          <w:noProof/>
        </w:rPr>
      </w:pPr>
      <w:r>
        <w:rPr>
          <w:noProof/>
        </w:rPr>
        <w:t>Stil: Dokumentarisch mit humorvollen Einspielern.</w:t>
      </w:r>
    </w:p>
    <w:p w14:paraId="184AA0A7" w14:textId="77777777" w:rsidR="00D94EEE" w:rsidRDefault="00D94EEE" w:rsidP="00D94EEE">
      <w:pPr>
        <w:rPr>
          <w:noProof/>
        </w:rPr>
      </w:pPr>
      <w:r>
        <w:rPr>
          <w:noProof/>
        </w:rPr>
        <w:t>Ablauf:</w:t>
      </w:r>
    </w:p>
    <w:p w14:paraId="0201DB6C" w14:textId="61349501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lastRenderedPageBreak/>
        <w:t xml:space="preserve">Überraschung 2: </w:t>
      </w:r>
      <w:r w:rsidR="00110717">
        <w:t>Ich führe</w:t>
      </w:r>
      <w:r w:rsidR="00110717" w:rsidRPr="00055C5A">
        <w:t xml:space="preserve"> durch den Betrieb – plötzlich geht ein </w:t>
      </w:r>
      <w:r w:rsidR="00110717">
        <w:t>«</w:t>
      </w:r>
      <w:r w:rsidR="00110717" w:rsidRPr="00055C5A">
        <w:t>Feuerwehr-Alarm</w:t>
      </w:r>
      <w:r w:rsidR="00110717">
        <w:t>»</w:t>
      </w:r>
      <w:r w:rsidR="00110717" w:rsidRPr="00055C5A">
        <w:t xml:space="preserve"> los (Spoiler: Es ist nur eine Übung, </w:t>
      </w:r>
      <w:r w:rsidR="00110717">
        <w:t>ich</w:t>
      </w:r>
      <w:r w:rsidR="00110717" w:rsidRPr="00055C5A">
        <w:t xml:space="preserve"> bleib</w:t>
      </w:r>
      <w:r w:rsidR="00110717">
        <w:t>e</w:t>
      </w:r>
      <w:r w:rsidR="00110717" w:rsidRPr="00055C5A">
        <w:t xml:space="preserve"> cool und erklär</w:t>
      </w:r>
      <w:r w:rsidR="00110717">
        <w:t>e</w:t>
      </w:r>
      <w:r>
        <w:rPr>
          <w:noProof/>
        </w:rPr>
        <w:t>, warum Sicherheit wichtig ist).</w:t>
      </w:r>
    </w:p>
    <w:p w14:paraId="1C4B6CEB" w14:textId="63D1C7D1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Kollegen-Speed-Dating: 5-Sekunden-Clips von Teammitgliedern, die ihren Job in einem Satz beschreiben (z. B. «Ich bin der Excel-Zauberer – ohne mich gibt’s kein Budget!»).</w:t>
      </w:r>
    </w:p>
    <w:p w14:paraId="149E2D12" w14:textId="7B14A768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Ungewöhnlicher Arbeitsort: </w:t>
      </w:r>
      <w:r w:rsidR="000655E7">
        <w:t>Ich zeige</w:t>
      </w:r>
      <w:r w:rsidR="000655E7" w:rsidRPr="00055C5A">
        <w:t xml:space="preserve"> </w:t>
      </w:r>
      <w:r>
        <w:rPr>
          <w:noProof/>
        </w:rPr>
        <w:t>einen Ort, den niemand in der Verwaltung vermutet (z.</w:t>
      </w:r>
      <w:r w:rsidR="000655E7">
        <w:rPr>
          <w:noProof/>
        </w:rPr>
        <w:t> </w:t>
      </w:r>
      <w:r>
        <w:rPr>
          <w:noProof/>
        </w:rPr>
        <w:t>B. ein Archiv mit 100 Jahre alten Akten oder den Dachboden mit historischen Karten).</w:t>
      </w:r>
    </w:p>
    <w:p w14:paraId="1333D0C7" w14:textId="6B613345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Split-Screen: Links </w:t>
      </w:r>
      <w:r w:rsidR="007666CC">
        <w:rPr>
          <w:noProof/>
        </w:rPr>
        <w:t>ich</w:t>
      </w:r>
      <w:r>
        <w:rPr>
          <w:noProof/>
        </w:rPr>
        <w:t xml:space="preserve"> am Schreibtisch, rechts eine animierte Darstellung </w:t>
      </w:r>
      <w:r w:rsidR="00407371">
        <w:rPr>
          <w:noProof/>
        </w:rPr>
        <w:t>m</w:t>
      </w:r>
      <w:r>
        <w:rPr>
          <w:noProof/>
        </w:rPr>
        <w:t>einer Aufgaben (z. B. «Akten sortieren vs. Bürger beraten – der Alltag ist vielfältig!»).</w:t>
      </w:r>
    </w:p>
    <w:p w14:paraId="45DD0F7A" w14:textId="77777777" w:rsidR="00D94EEE" w:rsidRPr="00D94EEE" w:rsidRDefault="00D94EEE" w:rsidP="00D94EEE">
      <w:pPr>
        <w:rPr>
          <w:b/>
          <w:bCs/>
          <w:noProof/>
        </w:rPr>
      </w:pPr>
      <w:r w:rsidRPr="00D94EEE">
        <w:rPr>
          <w:b/>
          <w:bCs/>
          <w:noProof/>
        </w:rPr>
        <w:t>4. Überbetriebliche Kurse (2 Minuten)</w:t>
      </w:r>
    </w:p>
    <w:p w14:paraId="4CA7831A" w14:textId="77777777" w:rsidR="00D94EEE" w:rsidRDefault="00D94EEE" w:rsidP="00D94EEE">
      <w:pPr>
        <w:rPr>
          <w:noProof/>
        </w:rPr>
      </w:pPr>
      <w:r>
        <w:rPr>
          <w:noProof/>
        </w:rPr>
        <w:t>Stil: Erklärend mit peppigen Animationen.</w:t>
      </w:r>
    </w:p>
    <w:p w14:paraId="515D56BC" w14:textId="77777777" w:rsidR="00D94EEE" w:rsidRDefault="00D94EEE" w:rsidP="00D94EEE">
      <w:pPr>
        <w:rPr>
          <w:noProof/>
        </w:rPr>
      </w:pPr>
      <w:r>
        <w:rPr>
          <w:noProof/>
        </w:rPr>
        <w:t>Ideen:</w:t>
      </w:r>
    </w:p>
    <w:p w14:paraId="04D53F6B" w14:textId="1F3D259F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Überraschung 3: Ein «Kurs-Mythos» wird entkräftet (z.</w:t>
      </w:r>
      <w:r w:rsidR="00BE59E0">
        <w:rPr>
          <w:noProof/>
        </w:rPr>
        <w:t> </w:t>
      </w:r>
      <w:r>
        <w:rPr>
          <w:noProof/>
        </w:rPr>
        <w:t>B. «Nein, wir lernen nicht, wie man Steuern erhöht – sondern wie man sie fair verwaltet!»).</w:t>
      </w:r>
    </w:p>
    <w:p w14:paraId="03EEAC8A" w14:textId="4444026B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Praktische Übung: </w:t>
      </w:r>
      <w:r w:rsidR="00B4274D">
        <w:t>Ich zeige</w:t>
      </w:r>
      <w:r w:rsidR="00B4274D" w:rsidRPr="00055C5A">
        <w:t xml:space="preserve"> </w:t>
      </w:r>
      <w:r>
        <w:rPr>
          <w:noProof/>
        </w:rPr>
        <w:t>eine kurze Sequenz aus einem Rollenspiel (z. B. wie du einen schwierigen Bürger telefonisch berätst – mit übertriebenem Akzent für Humor).</w:t>
      </w:r>
    </w:p>
    <w:p w14:paraId="765DD43D" w14:textId="2B673A6F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Gastbeitrag: Ein Kursteilnehmer erzählt in 20 Sekunden eine prägende Erfahrung («Einmal habe ich eine Fake-Rechnung entdeckt – wie ein Detektiv!»).</w:t>
      </w:r>
    </w:p>
    <w:p w14:paraId="08A42B83" w14:textId="6457BB34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Animation: Ein «Verwaltungs-Wimmelbild» zeigt, was alles in den Kursen gelernt wird (z. B. Gesetze, IT, Kommunikation).</w:t>
      </w:r>
    </w:p>
    <w:p w14:paraId="5678262C" w14:textId="77777777" w:rsidR="00D94EEE" w:rsidRPr="00D94EEE" w:rsidRDefault="00D94EEE" w:rsidP="00D94EEE">
      <w:pPr>
        <w:rPr>
          <w:b/>
          <w:bCs/>
          <w:noProof/>
          <w:lang w:val="en-US"/>
        </w:rPr>
      </w:pPr>
      <w:r w:rsidRPr="00D94EEE">
        <w:rPr>
          <w:b/>
          <w:bCs/>
          <w:noProof/>
          <w:lang w:val="en-US"/>
        </w:rPr>
        <w:t>Outro &amp; Call-to-Action (30 Sekunden)</w:t>
      </w:r>
    </w:p>
    <w:p w14:paraId="5A5D3FD2" w14:textId="27BEF50C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Zusammenfassung: </w:t>
      </w:r>
      <w:r w:rsidR="007D3FB8">
        <w:t>Ich stehe</w:t>
      </w:r>
      <w:r w:rsidR="007D3FB8" w:rsidRPr="00055C5A">
        <w:t xml:space="preserve"> vor der Schule, dem Betrieb und einem Kursraum und fass</w:t>
      </w:r>
      <w:r w:rsidR="007D3FB8">
        <w:t>e</w:t>
      </w:r>
      <w:r w:rsidR="007D3FB8" w:rsidRPr="00055C5A">
        <w:t xml:space="preserve"> </w:t>
      </w:r>
      <w:r>
        <w:rPr>
          <w:noProof/>
        </w:rPr>
        <w:t>zusammen: «Ausbildung = Lernen, Lachen, Zukunft gestalten!»</w:t>
      </w:r>
    </w:p>
    <w:p w14:paraId="46665353" w14:textId="64824229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Challenge: «Was würdet ihr in der Verwaltung ändern? Kommentiert eure Ideen!»</w:t>
      </w:r>
    </w:p>
    <w:p w14:paraId="5E97708A" w14:textId="37667785" w:rsidR="00D94EEE" w:rsidRDefault="00D94EEE" w:rsidP="00D94EEE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 xml:space="preserve">Credits mit Twist: Outtake-Blooper (z. B. </w:t>
      </w:r>
      <w:r w:rsidR="00345F3D">
        <w:t>ich stolpere</w:t>
      </w:r>
      <w:r>
        <w:rPr>
          <w:noProof/>
        </w:rPr>
        <w:t xml:space="preserve"> über ein Kabel oder </w:t>
      </w:r>
      <w:r w:rsidR="00345F3D">
        <w:rPr>
          <w:noProof/>
        </w:rPr>
        <w:t>vergesse</w:t>
      </w:r>
      <w:r>
        <w:rPr>
          <w:noProof/>
        </w:rPr>
        <w:t xml:space="preserve"> den Text).</w:t>
      </w:r>
    </w:p>
    <w:p w14:paraId="17034EF6" w14:textId="77777777" w:rsidR="00D94EEE" w:rsidRPr="00D94EEE" w:rsidRDefault="00D94EEE" w:rsidP="00D94EEE">
      <w:pPr>
        <w:rPr>
          <w:b/>
          <w:bCs/>
          <w:noProof/>
        </w:rPr>
      </w:pPr>
      <w:r w:rsidRPr="00D94EEE">
        <w:rPr>
          <w:b/>
          <w:bCs/>
          <w:noProof/>
        </w:rPr>
        <w:t>Technische Tipps fürs Drehbuch:</w:t>
      </w:r>
    </w:p>
    <w:p w14:paraId="74F8FF6B" w14:textId="6E85048B" w:rsidR="00D94EEE" w:rsidRDefault="00D94EEE" w:rsidP="007D3FB8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Nutze wechselnde Kameraperspektiven (Handy auf Stativ, Actioncam für Bewegung, Selfie-Stick für dynamische Führungen).</w:t>
      </w:r>
    </w:p>
    <w:p w14:paraId="0F6B93BA" w14:textId="70DDDD53" w:rsidR="00D94EEE" w:rsidRDefault="00D94EEE" w:rsidP="007D3FB8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Sound: Investiere in ein kleines Lavalier-Mikrofon für klare Interviews.</w:t>
      </w:r>
    </w:p>
    <w:p w14:paraId="5ED7CBA3" w14:textId="06DDDCD3" w:rsidR="00D94EEE" w:rsidRDefault="00D94EEE" w:rsidP="007D3FB8">
      <w:pPr>
        <w:pStyle w:val="Listenabsatz"/>
        <w:numPr>
          <w:ilvl w:val="0"/>
          <w:numId w:val="3"/>
        </w:numPr>
        <w:ind w:left="284" w:hanging="284"/>
        <w:rPr>
          <w:noProof/>
        </w:rPr>
      </w:pPr>
      <w:r>
        <w:rPr>
          <w:noProof/>
        </w:rPr>
        <w:t>Postproduktion: Einblendungen von Memes/GIFs (z. B. ein «Loading»-Symbol beim Warten auf den Drucker) lockern auf.</w:t>
      </w:r>
    </w:p>
    <w:p w14:paraId="08F00310" w14:textId="77777777" w:rsidR="002844F2" w:rsidRPr="002605C1" w:rsidRDefault="00E57120" w:rsidP="002605C1">
      <w:pPr>
        <w:pStyle w:val="berschrift1"/>
      </w:pPr>
      <w:r>
        <w:lastRenderedPageBreak/>
        <w:t>D</w:t>
      </w:r>
      <w:r w:rsidR="002844F2" w:rsidRPr="002605C1">
        <w:t>rehbuch</w:t>
      </w:r>
    </w:p>
    <w:p w14:paraId="1CDD5873" w14:textId="2BA194E0" w:rsidR="009A646E" w:rsidRPr="009A646E" w:rsidRDefault="009A646E" w:rsidP="009A646E">
      <w:pPr>
        <w:pStyle w:val="berschrift2"/>
      </w:pPr>
      <w:r w:rsidRPr="009A646E">
        <w:t>INNEN – JUGENDZIMMER – MORGEN</w:t>
      </w:r>
    </w:p>
    <w:p w14:paraId="729704EC" w14:textId="77490B6D" w:rsidR="009A646E" w:rsidRPr="009A646E" w:rsidRDefault="009A646E" w:rsidP="00B27CB8">
      <w:pPr>
        <w:pStyle w:val="Handlung"/>
        <w:rPr>
          <w:color w:val="BF4E14" w:themeColor="accent2" w:themeShade="BF"/>
        </w:rPr>
      </w:pPr>
      <w:r w:rsidRPr="009A646E">
        <w:rPr>
          <w:color w:val="BF4E14" w:themeColor="accent2" w:themeShade="BF"/>
        </w:rPr>
        <w:t>Der Wecker klingelt laut. MAX greift verschlafen danach und schaltet ihn aus. Er setzt sich auf, schaut kurz verwirrt in die Kamera und grinst dann.</w:t>
      </w:r>
    </w:p>
    <w:p w14:paraId="26A4C713" w14:textId="3E934A9F" w:rsidR="009A646E" w:rsidRPr="009A646E" w:rsidRDefault="009A646E" w:rsidP="00B27CB8">
      <w:pPr>
        <w:pStyle w:val="Charaktere"/>
      </w:pPr>
      <w:r w:rsidRPr="009A646E">
        <w:t>MAX</w:t>
      </w:r>
    </w:p>
    <w:p w14:paraId="1A75E8C4" w14:textId="398059BC" w:rsidR="009A646E" w:rsidRPr="009A646E" w:rsidRDefault="009A646E" w:rsidP="00B27CB8">
      <w:pPr>
        <w:pStyle w:val="Sprecher"/>
      </w:pPr>
      <w:r w:rsidRPr="009A646E">
        <w:t>MAX (</w:t>
      </w:r>
      <w:r w:rsidR="00A41BDC">
        <w:t>off</w:t>
      </w:r>
      <w:r w:rsidRPr="009A646E">
        <w:t>)</w:t>
      </w:r>
    </w:p>
    <w:p w14:paraId="228C3BAC" w14:textId="66FC0027" w:rsidR="009A646E" w:rsidRPr="009A646E" w:rsidRDefault="009A646E" w:rsidP="00B27CB8">
      <w:pPr>
        <w:pStyle w:val="Dialog"/>
        <w:rPr>
          <w:lang w:val="de-CH"/>
        </w:rPr>
      </w:pPr>
      <w:r w:rsidRPr="009A646E">
        <w:rPr>
          <w:i/>
          <w:iCs/>
          <w:lang w:val="de-CH"/>
        </w:rPr>
        <w:t>(locker)</w:t>
      </w:r>
      <w:r w:rsidRPr="009A646E">
        <w:rPr>
          <w:lang w:val="de-CH"/>
        </w:rPr>
        <w:br/>
      </w:r>
      <w:r w:rsidR="00B27CB8">
        <w:rPr>
          <w:lang w:val="de-CH"/>
        </w:rPr>
        <w:t>«</w:t>
      </w:r>
      <w:r w:rsidRPr="009A646E">
        <w:rPr>
          <w:lang w:val="de-CH"/>
        </w:rPr>
        <w:t>Mein Tag startet meistens so – mit viel Motivation und noch mehr Müdigkeit.</w:t>
      </w:r>
      <w:r w:rsidR="006D6C90">
        <w:rPr>
          <w:lang w:val="de-CH"/>
        </w:rPr>
        <w:br/>
      </w:r>
      <w:r w:rsidRPr="009A646E">
        <w:rPr>
          <w:lang w:val="de-CH"/>
        </w:rPr>
        <w:t>Am Morgen brauche ich immer einen Moment, um richtig wach zu werden.</w:t>
      </w:r>
      <w:r w:rsidR="006D6C90">
        <w:rPr>
          <w:lang w:val="de-CH"/>
        </w:rPr>
        <w:br/>
      </w:r>
      <w:r w:rsidRPr="009A646E">
        <w:rPr>
          <w:lang w:val="de-CH"/>
        </w:rPr>
        <w:t>Aber genau hier beginnt jeder Ausbildungstag, der mich Schritt für Schritt weiterbringt.</w:t>
      </w:r>
      <w:r w:rsidR="00B27CB8">
        <w:rPr>
          <w:lang w:val="de-CH"/>
        </w:rPr>
        <w:t>»</w:t>
      </w:r>
    </w:p>
    <w:p w14:paraId="78D9E789" w14:textId="61B5D2B3" w:rsidR="009A646E" w:rsidRPr="009A646E" w:rsidRDefault="009A646E" w:rsidP="00B27CB8">
      <w:pPr>
        <w:pStyle w:val="berschrift2"/>
      </w:pPr>
      <w:r w:rsidRPr="009A646E">
        <w:t>AUSSEN – SCHULHOF BZBS – MITTAG</w:t>
      </w:r>
    </w:p>
    <w:p w14:paraId="5A94597F" w14:textId="18E8688D" w:rsidR="009A646E" w:rsidRPr="009A646E" w:rsidRDefault="009A646E" w:rsidP="00B27CB8">
      <w:pPr>
        <w:pStyle w:val="Handlung"/>
        <w:rPr>
          <w:color w:val="BF4E14" w:themeColor="accent2" w:themeShade="BF"/>
        </w:rPr>
      </w:pPr>
      <w:r w:rsidRPr="009A646E">
        <w:rPr>
          <w:color w:val="BF4E14" w:themeColor="accent2" w:themeShade="BF"/>
        </w:rPr>
        <w:t>MAX steht vor dem Schulgebäude. Lernende laufen lachend vorbei. Er zeigt auf das Gebäude hinter sich.</w:t>
      </w:r>
    </w:p>
    <w:p w14:paraId="083A382E" w14:textId="54D72CB3" w:rsidR="009A646E" w:rsidRPr="009A646E" w:rsidRDefault="009A646E" w:rsidP="00B27CB8">
      <w:pPr>
        <w:pStyle w:val="Charaktere"/>
      </w:pPr>
      <w:r w:rsidRPr="009A646E">
        <w:t>MAX, SCHÜLER</w:t>
      </w:r>
    </w:p>
    <w:p w14:paraId="3C89E46C" w14:textId="554E1896" w:rsidR="009A646E" w:rsidRPr="009A646E" w:rsidRDefault="009A646E" w:rsidP="00B27CB8">
      <w:pPr>
        <w:pStyle w:val="Sprecher"/>
      </w:pPr>
      <w:r w:rsidRPr="009A646E">
        <w:t>MAX</w:t>
      </w:r>
    </w:p>
    <w:p w14:paraId="110CE76B" w14:textId="07A4135B" w:rsidR="009A646E" w:rsidRPr="006D6C90" w:rsidRDefault="009A646E" w:rsidP="00B27CB8">
      <w:pPr>
        <w:pStyle w:val="Dialog"/>
        <w:rPr>
          <w:lang w:val="de-CH"/>
        </w:rPr>
      </w:pPr>
      <w:r w:rsidRPr="006D6C90">
        <w:rPr>
          <w:lang w:val="de-CH"/>
        </w:rPr>
        <w:t>(locker)</w:t>
      </w:r>
      <w:r w:rsidRPr="006D6C90">
        <w:rPr>
          <w:lang w:val="de-CH"/>
        </w:rPr>
        <w:br/>
      </w:r>
      <w:r w:rsidR="00B27CB8" w:rsidRPr="006D6C90">
        <w:rPr>
          <w:lang w:val="de-CH"/>
        </w:rPr>
        <w:t>«</w:t>
      </w:r>
      <w:r w:rsidRPr="006D6C90">
        <w:rPr>
          <w:lang w:val="de-CH"/>
        </w:rPr>
        <w:t>Hier verbringe ich einen grossen Teil meiner Zeit – und lerne alles, was ich später im Beruf brauche.</w:t>
      </w:r>
      <w:r w:rsidR="006D6C90">
        <w:rPr>
          <w:lang w:val="de-CH"/>
        </w:rPr>
        <w:br/>
      </w:r>
      <w:r w:rsidRPr="006D6C90">
        <w:rPr>
          <w:lang w:val="de-CH"/>
        </w:rPr>
        <w:t>In der Berufsschule geht es nicht nur um Theorie, sondern auch um Verständnis für die Praxis.</w:t>
      </w:r>
      <w:r w:rsidR="006D6C90">
        <w:rPr>
          <w:lang w:val="de-CH"/>
        </w:rPr>
        <w:br/>
      </w:r>
      <w:r w:rsidRPr="006D6C90">
        <w:rPr>
          <w:lang w:val="de-CH"/>
        </w:rPr>
        <w:t>Viele Inhalte begegnen mir später direkt wieder im Betrieb.</w:t>
      </w:r>
      <w:r w:rsidR="006D6C90">
        <w:rPr>
          <w:lang w:val="de-CH"/>
        </w:rPr>
        <w:t>»</w:t>
      </w:r>
    </w:p>
    <w:p w14:paraId="63993612" w14:textId="19BE1531" w:rsidR="009A646E" w:rsidRPr="009A646E" w:rsidRDefault="009A646E" w:rsidP="006D6C90">
      <w:pPr>
        <w:pStyle w:val="berschrift2"/>
      </w:pPr>
      <w:r w:rsidRPr="009A646E">
        <w:t>INNEN – GEMEINDEVERWALTUNG – NACHMITTAG</w:t>
      </w:r>
    </w:p>
    <w:p w14:paraId="07BC4F8C" w14:textId="4E06862D" w:rsidR="009A646E" w:rsidRPr="009A646E" w:rsidRDefault="009A646E" w:rsidP="006D6C90">
      <w:pPr>
        <w:pStyle w:val="Handlung"/>
        <w:rPr>
          <w:color w:val="BF4E14" w:themeColor="accent2" w:themeShade="BF"/>
        </w:rPr>
      </w:pPr>
      <w:r w:rsidRPr="009A646E">
        <w:rPr>
          <w:color w:val="BF4E14" w:themeColor="accent2" w:themeShade="BF"/>
        </w:rPr>
        <w:t>MAX sitzt am Schreibtisch, ordnet Akten und tippt am Computer. Eine Kollegin läuft kurz vorbei und winkt.</w:t>
      </w:r>
    </w:p>
    <w:p w14:paraId="5E445CC3" w14:textId="5457E09F" w:rsidR="009A646E" w:rsidRPr="009A646E" w:rsidRDefault="009A646E" w:rsidP="006D6C90">
      <w:pPr>
        <w:pStyle w:val="Charaktere"/>
      </w:pPr>
      <w:r w:rsidRPr="009A646E">
        <w:t>MAX, KOLLEGIN</w:t>
      </w:r>
    </w:p>
    <w:p w14:paraId="7FA799CD" w14:textId="79343D21" w:rsidR="009A646E" w:rsidRPr="009A646E" w:rsidRDefault="009A646E" w:rsidP="006D6C90">
      <w:pPr>
        <w:pStyle w:val="Sprecher"/>
      </w:pPr>
      <w:r w:rsidRPr="009A646E">
        <w:t>MAX</w:t>
      </w:r>
    </w:p>
    <w:p w14:paraId="7CC32BDC" w14:textId="77777777" w:rsidR="006D6C90" w:rsidRDefault="009A646E" w:rsidP="009A646E">
      <w:pPr>
        <w:pStyle w:val="Dialog"/>
        <w:rPr>
          <w:lang w:val="de-CH"/>
        </w:rPr>
      </w:pPr>
      <w:r w:rsidRPr="009A646E">
        <w:rPr>
          <w:i/>
          <w:iCs/>
          <w:lang w:val="de-CH"/>
        </w:rPr>
        <w:t>(locker)</w:t>
      </w:r>
      <w:r w:rsidRPr="009A646E">
        <w:rPr>
          <w:lang w:val="de-CH"/>
        </w:rPr>
        <w:br/>
      </w:r>
      <w:r w:rsidR="006D6C90">
        <w:rPr>
          <w:lang w:val="de-CH"/>
        </w:rPr>
        <w:t>«</w:t>
      </w:r>
      <w:r w:rsidRPr="009A646E">
        <w:rPr>
          <w:lang w:val="de-CH"/>
        </w:rPr>
        <w:t>Im Betrieb wird es dann praktisch – kein Tag ist wie der andere.</w:t>
      </w:r>
    </w:p>
    <w:p w14:paraId="0E00A240" w14:textId="77777777" w:rsidR="006D6C90" w:rsidRDefault="009A646E" w:rsidP="009A646E">
      <w:pPr>
        <w:pStyle w:val="Dialog"/>
        <w:rPr>
          <w:lang w:val="de-CH"/>
        </w:rPr>
      </w:pPr>
      <w:r w:rsidRPr="009A646E">
        <w:rPr>
          <w:lang w:val="de-CH"/>
        </w:rPr>
        <w:lastRenderedPageBreak/>
        <w:t>Ich kann das Gelernte aus der Schule direkt anwenden und Verantwortung übernehmen.</w:t>
      </w:r>
    </w:p>
    <w:p w14:paraId="0E9A4AA9" w14:textId="0227A3D0" w:rsidR="002844F2" w:rsidRPr="00A41BDC" w:rsidRDefault="009A646E" w:rsidP="00A41BDC">
      <w:pPr>
        <w:pStyle w:val="Dialog"/>
        <w:rPr>
          <w:lang w:val="de-CH"/>
        </w:rPr>
      </w:pPr>
      <w:r w:rsidRPr="009A646E">
        <w:rPr>
          <w:lang w:val="de-CH"/>
        </w:rPr>
        <w:t>Genau diese Abwechslung macht meine Ausbildung bei der Gemeindeverwaltung spannend.</w:t>
      </w:r>
      <w:r w:rsidR="006D6C90">
        <w:rPr>
          <w:lang w:val="de-CH"/>
        </w:rPr>
        <w:t>»</w:t>
      </w:r>
    </w:p>
    <w:p w14:paraId="502EE62C" w14:textId="1D89C01E" w:rsidR="006711CE" w:rsidRDefault="006711CE">
      <w:pPr>
        <w:spacing w:after="160" w:line="259" w:lineRule="auto"/>
      </w:pPr>
    </w:p>
    <w:p w14:paraId="32410957" w14:textId="77777777" w:rsidR="002844F2" w:rsidRDefault="002844F2">
      <w:pPr>
        <w:sectPr w:rsidR="002844F2" w:rsidSect="000E2E46">
          <w:headerReference w:type="default" r:id="rId11"/>
          <w:footerReference w:type="default" r:id="rId12"/>
          <w:headerReference w:type="first" r:id="rId13"/>
          <w:type w:val="continuous"/>
          <w:pgSz w:w="11906" w:h="16838"/>
          <w:pgMar w:top="1417" w:right="1417" w:bottom="1134" w:left="1417" w:header="708" w:footer="708" w:gutter="0"/>
          <w:cols w:space="708"/>
          <w:titlePg/>
          <w:docGrid w:linePitch="360"/>
        </w:sectPr>
      </w:pPr>
    </w:p>
    <w:p w14:paraId="041022E7" w14:textId="3C9AECA0" w:rsidR="002844F2" w:rsidRDefault="002844F2" w:rsidP="002605C1">
      <w:pPr>
        <w:pStyle w:val="berschrift1"/>
      </w:pPr>
      <w:r>
        <w:lastRenderedPageBreak/>
        <w:t>Storyboard</w:t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DF726E" w14:paraId="7B13DC78" w14:textId="77777777" w:rsidTr="00DF726E">
        <w:tc>
          <w:tcPr>
            <w:tcW w:w="14312" w:type="dxa"/>
          </w:tcPr>
          <w:p w14:paraId="7A17B8A7" w14:textId="55A91694" w:rsidR="00DF726E" w:rsidRPr="00C47526" w:rsidRDefault="00DF726E" w:rsidP="00DF726E">
            <w:pPr>
              <w:rPr>
                <w:b/>
              </w:rPr>
            </w:pPr>
            <w:r w:rsidRPr="00C47526">
              <w:t xml:space="preserve">Szene Nr. </w:t>
            </w:r>
            <w:r w:rsidR="00080C6E">
              <w:t>1</w:t>
            </w:r>
          </w:p>
        </w:tc>
      </w:tr>
      <w:tr w:rsidR="00DF726E" w14:paraId="7E8FD068" w14:textId="77777777" w:rsidTr="00DF726E">
        <w:trPr>
          <w:trHeight w:val="4595"/>
        </w:trPr>
        <w:tc>
          <w:tcPr>
            <w:tcW w:w="14312" w:type="dxa"/>
          </w:tcPr>
          <w:p w14:paraId="67ADDB00" w14:textId="718C36E0" w:rsidR="00DF726E" w:rsidRDefault="00DF726E" w:rsidP="00DF726E">
            <w:pPr>
              <w:rPr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  <w:p w14:paraId="43FDE6E6" w14:textId="2B2232CD" w:rsidR="001F0143" w:rsidRPr="00C47526" w:rsidRDefault="001F3200" w:rsidP="001F0143">
            <w:pPr>
              <w:jc w:val="center"/>
              <w:rPr>
                <w:b/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anchor distT="0" distB="0" distL="114300" distR="114300" simplePos="0" relativeHeight="251662336" behindDoc="0" locked="0" layoutInCell="1" allowOverlap="1" wp14:anchorId="472E15D6" wp14:editId="129A89C0">
                  <wp:simplePos x="0" y="0"/>
                  <wp:positionH relativeFrom="column">
                    <wp:posOffset>1970405</wp:posOffset>
                  </wp:positionH>
                  <wp:positionV relativeFrom="paragraph">
                    <wp:posOffset>219710</wp:posOffset>
                  </wp:positionV>
                  <wp:extent cx="4412888" cy="2368549"/>
                  <wp:effectExtent l="0" t="0" r="6985" b="0"/>
                  <wp:wrapNone/>
                  <wp:docPr id="85844379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844379" name="Grafik 6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2888" cy="2368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F726E" w14:paraId="65EEAA58" w14:textId="77777777" w:rsidTr="00DF726E">
        <w:tc>
          <w:tcPr>
            <w:tcW w:w="14312" w:type="dxa"/>
          </w:tcPr>
          <w:p w14:paraId="6E3B113A" w14:textId="0CB9D6BA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9941EE">
              <w:t>Der Fokus liegt auf dem realistischen Tagesbeginn. Keine Musik zu Beginn, um Authentizität zu erzeugen.</w:t>
            </w:r>
          </w:p>
          <w:p w14:paraId="6B10CA31" w14:textId="4251D1C6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</w:r>
            <w:r w:rsidR="0099349C">
              <w:t>Wecker, Smartphone, Bett, Kleidung</w:t>
            </w:r>
          </w:p>
          <w:p w14:paraId="7E2997D5" w14:textId="29ED15F5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</w:r>
            <w:r w:rsidR="0018241C">
              <w:t>Jugendzimmer zuhause</w:t>
            </w:r>
          </w:p>
          <w:p w14:paraId="1CB2C516" w14:textId="6F306AD8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</w:r>
            <w:r w:rsidR="002C44A6">
              <w:t>Morgen</w:t>
            </w:r>
          </w:p>
          <w:p w14:paraId="113F9677" w14:textId="21DCD669" w:rsidR="00DF726E" w:rsidRDefault="00DF726E" w:rsidP="00DF726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</w:r>
            <w:r w:rsidR="00B30450">
              <w:t>Kamera auf Stativ, Halbtotale, leichter Zoom beim Aufsetzen</w:t>
            </w:r>
          </w:p>
          <w:p w14:paraId="4F7C12EB" w14:textId="31031E77" w:rsidR="00DF726E" w:rsidRDefault="00DF726E" w:rsidP="00DF726E">
            <w:pPr>
              <w:ind w:left="3151" w:hanging="3151"/>
            </w:pPr>
            <w:r w:rsidRPr="000C2878">
              <w:rPr>
                <w:b/>
              </w:rPr>
              <w:t>Audio</w:t>
            </w:r>
            <w:r>
              <w:tab/>
            </w:r>
            <w:proofErr w:type="spellStart"/>
            <w:r w:rsidR="00493569">
              <w:t>Weckerton</w:t>
            </w:r>
            <w:proofErr w:type="spellEnd"/>
            <w:r w:rsidR="00493569">
              <w:t>, danach ruhige Hintergrundmusik</w:t>
            </w:r>
          </w:p>
        </w:tc>
      </w:tr>
    </w:tbl>
    <w:p w14:paraId="1009DE2B" w14:textId="77777777" w:rsidR="002844F2" w:rsidRDefault="002844F2" w:rsidP="002844F2"/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4CD1BC9D" w14:textId="77777777" w:rsidTr="0006487E">
        <w:tc>
          <w:tcPr>
            <w:tcW w:w="14312" w:type="dxa"/>
          </w:tcPr>
          <w:p w14:paraId="659CD62F" w14:textId="2E183841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  <w:r w:rsidR="00080C6E">
              <w:t>2</w:t>
            </w:r>
          </w:p>
        </w:tc>
      </w:tr>
      <w:tr w:rsidR="00B91BE7" w14:paraId="4AA21919" w14:textId="77777777" w:rsidTr="0006487E">
        <w:trPr>
          <w:trHeight w:val="4595"/>
        </w:trPr>
        <w:tc>
          <w:tcPr>
            <w:tcW w:w="14312" w:type="dxa"/>
          </w:tcPr>
          <w:p w14:paraId="04972BB3" w14:textId="6FFA698F" w:rsidR="00B91BE7" w:rsidRDefault="00B91BE7" w:rsidP="0006487E">
            <w:pPr>
              <w:rPr>
                <w:szCs w:val="28"/>
              </w:rPr>
            </w:pPr>
            <w:r w:rsidRPr="00C47526">
              <w:rPr>
                <w:szCs w:val="28"/>
              </w:rPr>
              <w:t>Zeichnung</w:t>
            </w:r>
            <w:r>
              <w:rPr>
                <w:szCs w:val="28"/>
              </w:rPr>
              <w:t>/</w:t>
            </w:r>
            <w:r w:rsidRPr="00C47526">
              <w:rPr>
                <w:szCs w:val="28"/>
              </w:rPr>
              <w:t>Skizze</w:t>
            </w:r>
          </w:p>
          <w:p w14:paraId="253DB053" w14:textId="74B08C08" w:rsidR="001F0143" w:rsidRPr="00C47526" w:rsidRDefault="0082774B" w:rsidP="001F0143">
            <w:pPr>
              <w:jc w:val="center"/>
              <w:rPr>
                <w:b/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anchor distT="0" distB="0" distL="114300" distR="114300" simplePos="0" relativeHeight="251663360" behindDoc="0" locked="0" layoutInCell="1" allowOverlap="1" wp14:anchorId="2C90EB67" wp14:editId="148EDDF4">
                  <wp:simplePos x="0" y="0"/>
                  <wp:positionH relativeFrom="column">
                    <wp:posOffset>2014856</wp:posOffset>
                  </wp:positionH>
                  <wp:positionV relativeFrom="paragraph">
                    <wp:posOffset>37465</wp:posOffset>
                  </wp:positionV>
                  <wp:extent cx="5336428" cy="2539892"/>
                  <wp:effectExtent l="0" t="0" r="0" b="0"/>
                  <wp:wrapNone/>
                  <wp:docPr id="1669988839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9988839" name="Grafik 7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6428" cy="2539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91BE7" w14:paraId="7E42C7FF" w14:textId="77777777" w:rsidTr="0006487E">
        <w:tc>
          <w:tcPr>
            <w:tcW w:w="14312" w:type="dxa"/>
          </w:tcPr>
          <w:p w14:paraId="47A9AFB8" w14:textId="36AC0E26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6B4957">
              <w:t>Lebendiger Schulalltag soll sichtbar sein. Bewegungen im Hintergrund unterstützen die Atmosphäre.</w:t>
            </w:r>
          </w:p>
          <w:p w14:paraId="53C7054D" w14:textId="09A43B77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</w:r>
            <w:r w:rsidR="00333B4D">
              <w:t>Smartphone, Selfie-Stick</w:t>
            </w:r>
          </w:p>
          <w:p w14:paraId="1523448D" w14:textId="358CB600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</w:r>
            <w:r w:rsidR="000849DD">
              <w:t>Schulhof BZBS</w:t>
            </w:r>
          </w:p>
          <w:p w14:paraId="05098614" w14:textId="0D20ED56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</w:r>
            <w:r w:rsidR="007701D6">
              <w:t>Mittag</w:t>
            </w:r>
          </w:p>
          <w:p w14:paraId="59697139" w14:textId="64D4D03D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</w:r>
            <w:r w:rsidR="006308AA">
              <w:t>Halbtotale, leicht von unten, Umgebungsgeräusche</w:t>
            </w:r>
          </w:p>
          <w:p w14:paraId="3D298E3E" w14:textId="1A252E33" w:rsidR="00B91BE7" w:rsidRDefault="00B91BE7" w:rsidP="0006487E">
            <w:pPr>
              <w:ind w:left="3151" w:hanging="3151"/>
            </w:pPr>
            <w:proofErr w:type="gramStart"/>
            <w:r w:rsidRPr="000C2878">
              <w:rPr>
                <w:b/>
              </w:rPr>
              <w:t>Audio</w:t>
            </w:r>
            <w:r>
              <w:tab/>
            </w:r>
            <w:r w:rsidR="00551FBA">
              <w:t>Stimmengewirr</w:t>
            </w:r>
            <w:proofErr w:type="gramEnd"/>
            <w:r w:rsidR="00551FBA">
              <w:t>, dezente Musik</w:t>
            </w:r>
          </w:p>
        </w:tc>
      </w:tr>
    </w:tbl>
    <w:p w14:paraId="62FF7BEB" w14:textId="77777777" w:rsidR="00B91BE7" w:rsidRDefault="00B91BE7" w:rsidP="002844F2"/>
    <w:p w14:paraId="7E41D0FE" w14:textId="77777777" w:rsidR="00B91BE7" w:rsidRDefault="00B91BE7">
      <w:pPr>
        <w:spacing w:before="0" w:after="160" w:line="259" w:lineRule="auto"/>
      </w:pPr>
      <w:r>
        <w:br w:type="page"/>
      </w:r>
    </w:p>
    <w:tbl>
      <w:tblPr>
        <w:tblStyle w:val="Tabellenraster"/>
        <w:tblW w:w="14312" w:type="dxa"/>
        <w:tblLook w:val="04A0" w:firstRow="1" w:lastRow="0" w:firstColumn="1" w:lastColumn="0" w:noHBand="0" w:noVBand="1"/>
      </w:tblPr>
      <w:tblGrid>
        <w:gridCol w:w="14312"/>
      </w:tblGrid>
      <w:tr w:rsidR="00B91BE7" w14:paraId="7642FCED" w14:textId="77777777" w:rsidTr="0006487E">
        <w:tc>
          <w:tcPr>
            <w:tcW w:w="14312" w:type="dxa"/>
          </w:tcPr>
          <w:p w14:paraId="3DFB8C52" w14:textId="794B37D0" w:rsidR="00B91BE7" w:rsidRPr="00C47526" w:rsidRDefault="00B91BE7" w:rsidP="0006487E">
            <w:pPr>
              <w:rPr>
                <w:b/>
              </w:rPr>
            </w:pPr>
            <w:r w:rsidRPr="00C47526">
              <w:lastRenderedPageBreak/>
              <w:t xml:space="preserve">Szene Nr. </w:t>
            </w:r>
            <w:r w:rsidR="00080C6E">
              <w:t>2</w:t>
            </w:r>
          </w:p>
        </w:tc>
      </w:tr>
      <w:tr w:rsidR="00B91BE7" w14:paraId="03613B60" w14:textId="77777777" w:rsidTr="0006487E">
        <w:trPr>
          <w:trHeight w:val="4595"/>
        </w:trPr>
        <w:tc>
          <w:tcPr>
            <w:tcW w:w="14312" w:type="dxa"/>
          </w:tcPr>
          <w:p w14:paraId="5F25D219" w14:textId="22ABCAC0" w:rsidR="00B91BE7" w:rsidRDefault="00E76BF1" w:rsidP="0006487E">
            <w:pPr>
              <w:rPr>
                <w:szCs w:val="28"/>
              </w:rPr>
            </w:pPr>
            <w:r>
              <w:rPr>
                <w:noProof/>
                <w:szCs w:val="28"/>
                <w14:ligatures w14:val="standardContextual"/>
              </w:rPr>
              <w:drawing>
                <wp:anchor distT="0" distB="0" distL="114300" distR="114300" simplePos="0" relativeHeight="251664384" behindDoc="0" locked="0" layoutInCell="1" allowOverlap="1" wp14:anchorId="75F1B2C2" wp14:editId="5CC73482">
                  <wp:simplePos x="0" y="0"/>
                  <wp:positionH relativeFrom="column">
                    <wp:posOffset>1957705</wp:posOffset>
                  </wp:positionH>
                  <wp:positionV relativeFrom="paragraph">
                    <wp:posOffset>269359</wp:posOffset>
                  </wp:positionV>
                  <wp:extent cx="5657850" cy="2640846"/>
                  <wp:effectExtent l="0" t="0" r="0" b="7620"/>
                  <wp:wrapNone/>
                  <wp:docPr id="1901418410" name="Grafik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1418410" name="Grafik 1901418410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0713" cy="2642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91BE7" w:rsidRPr="00C47526">
              <w:rPr>
                <w:szCs w:val="28"/>
              </w:rPr>
              <w:t>Zeichnung</w:t>
            </w:r>
            <w:r w:rsidR="00B91BE7">
              <w:rPr>
                <w:szCs w:val="28"/>
              </w:rPr>
              <w:t>/</w:t>
            </w:r>
            <w:r w:rsidR="00B91BE7" w:rsidRPr="00C47526">
              <w:rPr>
                <w:szCs w:val="28"/>
              </w:rPr>
              <w:t>Skizze</w:t>
            </w:r>
          </w:p>
          <w:p w14:paraId="02EE19D2" w14:textId="71A35975" w:rsidR="001F0143" w:rsidRPr="00C47526" w:rsidRDefault="001F0143" w:rsidP="001F0143">
            <w:pPr>
              <w:jc w:val="center"/>
              <w:rPr>
                <w:b/>
                <w:szCs w:val="28"/>
              </w:rPr>
            </w:pPr>
          </w:p>
        </w:tc>
      </w:tr>
      <w:tr w:rsidR="00B91BE7" w14:paraId="57E3CA5F" w14:textId="77777777" w:rsidTr="0006487E">
        <w:tc>
          <w:tcPr>
            <w:tcW w:w="14312" w:type="dxa"/>
          </w:tcPr>
          <w:p w14:paraId="442F7A30" w14:textId="07CE0891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Text</w:t>
            </w:r>
            <w:r>
              <w:tab/>
            </w:r>
            <w:r w:rsidR="000F358A">
              <w:t>Alltag im Büro wird ruhig und strukturiert dargestellt. Fokus liegt auf Verantwortung und Routine.</w:t>
            </w:r>
          </w:p>
          <w:p w14:paraId="6C6F69A1" w14:textId="04A5EC69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Material</w:t>
            </w:r>
            <w:r>
              <w:tab/>
            </w:r>
            <w:r w:rsidR="001E22FC">
              <w:t>Computer, Aktenordner, Schreibtisch</w:t>
            </w:r>
          </w:p>
          <w:p w14:paraId="09342D1E" w14:textId="422D3D85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Ort</w:t>
            </w:r>
            <w:r>
              <w:tab/>
            </w:r>
            <w:r w:rsidR="004A655B">
              <w:t>Gemeindeverwaltung Büro</w:t>
            </w:r>
          </w:p>
          <w:p w14:paraId="31B39378" w14:textId="1A88E39B" w:rsidR="00B91BE7" w:rsidRDefault="00B91BE7" w:rsidP="0006487E">
            <w:pPr>
              <w:ind w:left="3151" w:hanging="3151"/>
            </w:pPr>
            <w:r w:rsidRPr="000C2878">
              <w:rPr>
                <w:b/>
              </w:rPr>
              <w:t>Zeit</w:t>
            </w:r>
            <w:r>
              <w:tab/>
            </w:r>
            <w:r w:rsidR="00764228">
              <w:t>Nachmittag</w:t>
            </w:r>
          </w:p>
          <w:p w14:paraId="512D2594" w14:textId="606E21B2" w:rsidR="00B91BE7" w:rsidRDefault="00B91BE7" w:rsidP="0006487E">
            <w:pPr>
              <w:ind w:left="3151" w:hanging="3151"/>
            </w:pPr>
            <w:r>
              <w:rPr>
                <w:b/>
              </w:rPr>
              <w:t xml:space="preserve">Technik </w:t>
            </w:r>
            <w:r w:rsidRPr="000C2878">
              <w:rPr>
                <w:b/>
              </w:rPr>
              <w:t>Kamera</w:t>
            </w:r>
            <w:r>
              <w:rPr>
                <w:b/>
              </w:rPr>
              <w:t>/Ton</w:t>
            </w:r>
            <w:r>
              <w:tab/>
            </w:r>
            <w:r w:rsidR="00E06796">
              <w:t>Totale, statische Kamera, klarer Ton</w:t>
            </w:r>
          </w:p>
          <w:p w14:paraId="4C078771" w14:textId="1E7BE9E0" w:rsidR="00B91BE7" w:rsidRDefault="00B91BE7" w:rsidP="0006487E">
            <w:pPr>
              <w:ind w:left="3151" w:hanging="3151"/>
            </w:pPr>
            <w:proofErr w:type="gramStart"/>
            <w:r w:rsidRPr="000C2878">
              <w:rPr>
                <w:b/>
              </w:rPr>
              <w:t>Audio</w:t>
            </w:r>
            <w:r>
              <w:tab/>
            </w:r>
            <w:r w:rsidR="00057234">
              <w:t>Tastaturgeräusche</w:t>
            </w:r>
            <w:proofErr w:type="gramEnd"/>
            <w:r w:rsidR="00057234">
              <w:t>, leise Büroatmosphäre</w:t>
            </w:r>
          </w:p>
        </w:tc>
      </w:tr>
    </w:tbl>
    <w:p w14:paraId="54FDB277" w14:textId="003E4596" w:rsidR="001F0143" w:rsidRDefault="001F0143">
      <w:pPr>
        <w:spacing w:before="0" w:after="160" w:line="259" w:lineRule="auto"/>
      </w:pPr>
    </w:p>
    <w:p w14:paraId="3013255B" w14:textId="2516D4C6" w:rsidR="00AF39C1" w:rsidRDefault="00AF39C1">
      <w:pPr>
        <w:spacing w:before="0" w:after="160" w:line="259" w:lineRule="auto"/>
      </w:pPr>
    </w:p>
    <w:sectPr w:rsidR="00AF39C1" w:rsidSect="002844F2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879ED" w14:textId="77777777" w:rsidR="00634F94" w:rsidRDefault="00634F94" w:rsidP="00CC2CB1">
      <w:pPr>
        <w:spacing w:before="0" w:after="0"/>
      </w:pPr>
      <w:r>
        <w:separator/>
      </w:r>
    </w:p>
  </w:endnote>
  <w:endnote w:type="continuationSeparator" w:id="0">
    <w:p w14:paraId="2C44A14A" w14:textId="77777777" w:rsidR="00634F94" w:rsidRDefault="00634F94" w:rsidP="00CC2CB1">
      <w:pPr>
        <w:spacing w:before="0" w:after="0"/>
      </w:pPr>
      <w:r>
        <w:continuationSeparator/>
      </w:r>
    </w:p>
  </w:endnote>
  <w:endnote w:type="continuationNotice" w:id="1">
    <w:p w14:paraId="09A7E180" w14:textId="77777777" w:rsidR="00634F94" w:rsidRDefault="00634F94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57A00" w14:textId="77777777" w:rsidR="00CC2CB1" w:rsidRDefault="00CC2CB1" w:rsidP="00CC2CB1">
    <w:pPr>
      <w:pStyle w:val="Fuzeile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C9CE07" w14:textId="77777777" w:rsidR="00634F94" w:rsidRDefault="00634F94" w:rsidP="00CC2CB1">
      <w:pPr>
        <w:spacing w:before="0" w:after="0"/>
      </w:pPr>
      <w:r>
        <w:separator/>
      </w:r>
    </w:p>
  </w:footnote>
  <w:footnote w:type="continuationSeparator" w:id="0">
    <w:p w14:paraId="7D3F7F81" w14:textId="77777777" w:rsidR="00634F94" w:rsidRDefault="00634F94" w:rsidP="00CC2CB1">
      <w:pPr>
        <w:spacing w:before="0" w:after="0"/>
      </w:pPr>
      <w:r>
        <w:continuationSeparator/>
      </w:r>
    </w:p>
  </w:footnote>
  <w:footnote w:type="continuationNotice" w:id="1">
    <w:p w14:paraId="3BD04CED" w14:textId="77777777" w:rsidR="00634F94" w:rsidRDefault="00634F94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48099" w14:textId="77777777" w:rsidR="00CC2CB1" w:rsidRDefault="00CC2CB1" w:rsidP="00CC60E8">
    <w:pPr>
      <w:pStyle w:val="Kopfzeile"/>
      <w:pBdr>
        <w:bottom w:val="single" w:sz="4" w:space="1" w:color="auto"/>
      </w:pBdr>
      <w:jc w:val="right"/>
    </w:pPr>
    <w:r>
      <w:t>Name, Klasse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7E5D6" w14:textId="488EF0B8" w:rsidR="007776AE" w:rsidRPr="00535B9A" w:rsidRDefault="006E0D5E" w:rsidP="006E0D5E">
    <w:pPr>
      <w:jc w:val="right"/>
      <w:rPr>
        <w:rFonts w:ascii="Aptos" w:hAnsi="Aptos"/>
      </w:rPr>
    </w:pPr>
    <w:r w:rsidRPr="00535B9A">
      <w:rPr>
        <w:rFonts w:ascii="Aptos" w:hAnsi="Aptos"/>
        <w:noProof/>
      </w:rPr>
      <w:drawing>
        <wp:anchor distT="0" distB="0" distL="114300" distR="114300" simplePos="0" relativeHeight="251658240" behindDoc="1" locked="0" layoutInCell="1" allowOverlap="1" wp14:anchorId="5A2CA414" wp14:editId="33923984">
          <wp:simplePos x="0" y="0"/>
          <wp:positionH relativeFrom="page">
            <wp:posOffset>0</wp:posOffset>
          </wp:positionH>
          <wp:positionV relativeFrom="paragraph">
            <wp:posOffset>-424180</wp:posOffset>
          </wp:positionV>
          <wp:extent cx="7574280" cy="10691495"/>
          <wp:effectExtent l="0" t="0" r="7620" b="0"/>
          <wp:wrapNone/>
          <wp:docPr id="200395761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3957614" name="Grafik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75" b="2975"/>
                  <a:stretch>
                    <a:fillRect/>
                  </a:stretch>
                </pic:blipFill>
                <pic:spPr bwMode="auto">
                  <a:xfrm>
                    <a:off x="0" y="0"/>
                    <a:ext cx="7574280" cy="106914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35B9A">
      <w:rPr>
        <w:rFonts w:ascii="Aptos" w:hAnsi="Aptos"/>
        <w:sz w:val="20"/>
        <w:szCs w:val="20"/>
      </w:rPr>
      <w:t>Berufs- und Weiterbildungszentrum Buchs Sargans</w:t>
    </w:r>
    <w:r w:rsidRPr="00535B9A">
      <w:rPr>
        <w:rFonts w:ascii="Aptos" w:hAnsi="Aptos"/>
        <w:sz w:val="20"/>
        <w:szCs w:val="20"/>
      </w:rPr>
      <w:t>, bzbs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3122E"/>
    <w:multiLevelType w:val="multilevel"/>
    <w:tmpl w:val="29C82378"/>
    <w:lvl w:ilvl="0">
      <w:start w:val="1"/>
      <w:numFmt w:val="decimal"/>
      <w:pStyle w:val="berschrift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Szene %2 –"/>
      <w:lvlJc w:val="left"/>
      <w:pPr>
        <w:ind w:left="4592" w:hanging="1474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1" w15:restartNumberingAfterBreak="0">
    <w:nsid w:val="55804F29"/>
    <w:multiLevelType w:val="hybridMultilevel"/>
    <w:tmpl w:val="24D0BC2E"/>
    <w:lvl w:ilvl="0" w:tplc="EA24F71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51897842">
    <w:abstractNumId w:val="0"/>
  </w:num>
  <w:num w:numId="2" w16cid:durableId="1525165962">
    <w:abstractNumId w:val="0"/>
  </w:num>
  <w:num w:numId="3" w16cid:durableId="13651314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2D2"/>
    <w:rsid w:val="00051D9F"/>
    <w:rsid w:val="000570A4"/>
    <w:rsid w:val="00057234"/>
    <w:rsid w:val="000655E7"/>
    <w:rsid w:val="00080C6E"/>
    <w:rsid w:val="000849DD"/>
    <w:rsid w:val="000928F1"/>
    <w:rsid w:val="000B7FD4"/>
    <w:rsid w:val="000E2E46"/>
    <w:rsid w:val="000F358A"/>
    <w:rsid w:val="000F6D5A"/>
    <w:rsid w:val="00110717"/>
    <w:rsid w:val="00180E5B"/>
    <w:rsid w:val="0018241C"/>
    <w:rsid w:val="001E22FC"/>
    <w:rsid w:val="001E6630"/>
    <w:rsid w:val="001F0143"/>
    <w:rsid w:val="001F3200"/>
    <w:rsid w:val="002323D3"/>
    <w:rsid w:val="002605C1"/>
    <w:rsid w:val="002844F2"/>
    <w:rsid w:val="00293DCF"/>
    <w:rsid w:val="002C44A6"/>
    <w:rsid w:val="00333B4D"/>
    <w:rsid w:val="00345F3D"/>
    <w:rsid w:val="00375032"/>
    <w:rsid w:val="00386D43"/>
    <w:rsid w:val="00407371"/>
    <w:rsid w:val="00411538"/>
    <w:rsid w:val="0043563F"/>
    <w:rsid w:val="00493569"/>
    <w:rsid w:val="004964A7"/>
    <w:rsid w:val="004A655B"/>
    <w:rsid w:val="004B0B73"/>
    <w:rsid w:val="004B16F3"/>
    <w:rsid w:val="00535B9A"/>
    <w:rsid w:val="0053616F"/>
    <w:rsid w:val="00551FBA"/>
    <w:rsid w:val="00565828"/>
    <w:rsid w:val="00580057"/>
    <w:rsid w:val="005A2AA6"/>
    <w:rsid w:val="005C6114"/>
    <w:rsid w:val="005D30A2"/>
    <w:rsid w:val="00624B60"/>
    <w:rsid w:val="006308AA"/>
    <w:rsid w:val="006318E0"/>
    <w:rsid w:val="00634F94"/>
    <w:rsid w:val="006711CE"/>
    <w:rsid w:val="006A1A92"/>
    <w:rsid w:val="006B4957"/>
    <w:rsid w:val="006D1255"/>
    <w:rsid w:val="006D6C90"/>
    <w:rsid w:val="006E0D5E"/>
    <w:rsid w:val="00764228"/>
    <w:rsid w:val="007666CC"/>
    <w:rsid w:val="007701D6"/>
    <w:rsid w:val="007776AE"/>
    <w:rsid w:val="007D3FB8"/>
    <w:rsid w:val="007D71CD"/>
    <w:rsid w:val="0082774B"/>
    <w:rsid w:val="00836DF3"/>
    <w:rsid w:val="008622D2"/>
    <w:rsid w:val="00862BF7"/>
    <w:rsid w:val="00904342"/>
    <w:rsid w:val="00904E0A"/>
    <w:rsid w:val="009608EB"/>
    <w:rsid w:val="0099349C"/>
    <w:rsid w:val="009941EE"/>
    <w:rsid w:val="009A646E"/>
    <w:rsid w:val="00A14C8C"/>
    <w:rsid w:val="00A41BDC"/>
    <w:rsid w:val="00A553A0"/>
    <w:rsid w:val="00AA5DAF"/>
    <w:rsid w:val="00AA6269"/>
    <w:rsid w:val="00AF39C1"/>
    <w:rsid w:val="00B07B15"/>
    <w:rsid w:val="00B27CB8"/>
    <w:rsid w:val="00B30450"/>
    <w:rsid w:val="00B4274D"/>
    <w:rsid w:val="00B91BE7"/>
    <w:rsid w:val="00B94ABB"/>
    <w:rsid w:val="00BE59E0"/>
    <w:rsid w:val="00C210E7"/>
    <w:rsid w:val="00C40E8D"/>
    <w:rsid w:val="00CC2B3E"/>
    <w:rsid w:val="00CC2CB1"/>
    <w:rsid w:val="00CC60E8"/>
    <w:rsid w:val="00CE4660"/>
    <w:rsid w:val="00D32F64"/>
    <w:rsid w:val="00D771FA"/>
    <w:rsid w:val="00D83CDE"/>
    <w:rsid w:val="00D94EEE"/>
    <w:rsid w:val="00DF5865"/>
    <w:rsid w:val="00DF726E"/>
    <w:rsid w:val="00E06796"/>
    <w:rsid w:val="00E5092C"/>
    <w:rsid w:val="00E57120"/>
    <w:rsid w:val="00E76BF1"/>
    <w:rsid w:val="00F0494B"/>
    <w:rsid w:val="00F52564"/>
    <w:rsid w:val="00F630F5"/>
    <w:rsid w:val="00F6784E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56CE756"/>
  <w15:chartTrackingRefBased/>
  <w15:docId w15:val="{66D116D2-F33F-4AE8-BAE7-C055AE535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EastAsia" w:hAnsi="Aptos" w:cstheme="minorBidi"/>
        <w:kern w:val="2"/>
        <w:sz w:val="22"/>
        <w:szCs w:val="24"/>
        <w:lang w:val="de-CH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91BE7"/>
    <w:pPr>
      <w:spacing w:before="120" w:after="120" w:line="240" w:lineRule="auto"/>
    </w:pPr>
    <w:rPr>
      <w:rFonts w:asciiTheme="minorHAnsi" w:hAnsiTheme="minorHAnsi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605C1"/>
    <w:pPr>
      <w:keepNext/>
      <w:keepLines/>
      <w:pageBreakBefore/>
      <w:numPr>
        <w:numId w:val="1"/>
      </w:numPr>
      <w:spacing w:after="24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3616F"/>
    <w:pPr>
      <w:keepNext/>
      <w:keepLines/>
      <w:numPr>
        <w:ilvl w:val="1"/>
        <w:numId w:val="1"/>
      </w:numPr>
      <w:spacing w:before="480" w:after="240"/>
      <w:ind w:left="1474"/>
      <w:outlineLvl w:val="1"/>
    </w:pPr>
    <w:rPr>
      <w:rFonts w:eastAsiaTheme="majorEastAsia" w:cstheme="majorBidi"/>
      <w:b/>
      <w:caps/>
      <w:noProof/>
      <w:color w:val="C00000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844F2"/>
    <w:pPr>
      <w:keepNext/>
      <w:keepLines/>
      <w:numPr>
        <w:ilvl w:val="2"/>
        <w:numId w:val="1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844F2"/>
    <w:pPr>
      <w:keepNext/>
      <w:keepLines/>
      <w:numPr>
        <w:ilvl w:val="3"/>
        <w:numId w:val="1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844F2"/>
    <w:pPr>
      <w:keepNext/>
      <w:keepLines/>
      <w:numPr>
        <w:ilvl w:val="4"/>
        <w:numId w:val="1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844F2"/>
    <w:pPr>
      <w:keepNext/>
      <w:keepLines/>
      <w:numPr>
        <w:ilvl w:val="5"/>
        <w:numId w:val="1"/>
      </w:numPr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844F2"/>
    <w:pPr>
      <w:keepNext/>
      <w:keepLines/>
      <w:numPr>
        <w:ilvl w:val="6"/>
        <w:numId w:val="1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844F2"/>
    <w:pPr>
      <w:keepNext/>
      <w:keepLines/>
      <w:numPr>
        <w:ilvl w:val="7"/>
        <w:numId w:val="1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844F2"/>
    <w:pPr>
      <w:keepNext/>
      <w:keepLines/>
      <w:numPr>
        <w:ilvl w:val="8"/>
        <w:numId w:val="1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605C1"/>
    <w:rPr>
      <w:rFonts w:asciiTheme="majorHAnsi" w:eastAsiaTheme="majorEastAsia" w:hAnsiTheme="majorHAnsi" w:cstheme="majorBidi"/>
      <w:b/>
      <w:bCs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3616F"/>
    <w:rPr>
      <w:rFonts w:asciiTheme="minorHAnsi" w:eastAsiaTheme="majorEastAsia" w:hAnsiTheme="minorHAnsi" w:cstheme="majorBidi"/>
      <w:b/>
      <w:caps/>
      <w:noProof/>
      <w:color w:val="C00000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844F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844F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844F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844F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844F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844F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844F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844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844F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844F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844F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844F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844F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844F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844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844F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844F2"/>
    <w:rPr>
      <w:b/>
      <w:bCs/>
      <w:smallCaps/>
      <w:color w:val="0F4761" w:themeColor="accent1" w:themeShade="BF"/>
      <w:spacing w:val="5"/>
    </w:rPr>
  </w:style>
  <w:style w:type="table" w:styleId="Listentabelle3Akzent4">
    <w:name w:val="List Table 3 Accent 4"/>
    <w:basedOn w:val="NormaleTabelle"/>
    <w:uiPriority w:val="48"/>
    <w:rsid w:val="002844F2"/>
    <w:pPr>
      <w:spacing w:after="0" w:line="240" w:lineRule="auto"/>
    </w:pPr>
    <w:rPr>
      <w:rFonts w:asciiTheme="minorHAnsi" w:hAnsiTheme="minorHAnsi"/>
      <w:kern w:val="0"/>
      <w:sz w:val="24"/>
      <w:lang w:val="de-DE" w:eastAsia="de-DE"/>
      <w14:ligatures w14:val="none"/>
    </w:r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paragraph" w:customStyle="1" w:styleId="Handlung">
    <w:name w:val="Handlung"/>
    <w:basedOn w:val="Standard"/>
    <w:qFormat/>
    <w:rsid w:val="00F0494B"/>
    <w:rPr>
      <w:noProof/>
      <w:color w:val="BF4E14" w:themeColor="accent2" w:themeShade="BF"/>
    </w:rPr>
  </w:style>
  <w:style w:type="paragraph" w:customStyle="1" w:styleId="Dialog">
    <w:name w:val="Dialog"/>
    <w:basedOn w:val="Standard"/>
    <w:qFormat/>
    <w:rsid w:val="006318E0"/>
    <w:pPr>
      <w:spacing w:before="0" w:after="0"/>
      <w:ind w:left="1418" w:right="2268"/>
    </w:pPr>
    <w:rPr>
      <w:rFonts w:ascii="Courier New" w:hAnsi="Courier New"/>
      <w:noProof/>
      <w:color w:val="A02B93" w:themeColor="accent5"/>
      <w:lang w:val="fr-CH"/>
    </w:rPr>
  </w:style>
  <w:style w:type="paragraph" w:styleId="Kopfzeile">
    <w:name w:val="header"/>
    <w:basedOn w:val="Standard"/>
    <w:link w:val="Kopf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CC2CB1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CC2CB1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CC2CB1"/>
    <w:rPr>
      <w:sz w:val="24"/>
    </w:rPr>
  </w:style>
  <w:style w:type="paragraph" w:customStyle="1" w:styleId="Charaktere">
    <w:name w:val="Charaktere"/>
    <w:basedOn w:val="Standard"/>
    <w:qFormat/>
    <w:rsid w:val="005C6114"/>
    <w:rPr>
      <w:noProof/>
      <w:color w:val="4EA72E" w:themeColor="accent6"/>
    </w:rPr>
  </w:style>
  <w:style w:type="paragraph" w:customStyle="1" w:styleId="Sprecher">
    <w:name w:val="Sprecher"/>
    <w:basedOn w:val="Standard"/>
    <w:qFormat/>
    <w:rsid w:val="005A2AA6"/>
    <w:pPr>
      <w:ind w:left="1418" w:right="2268"/>
    </w:pPr>
    <w:rPr>
      <w:caps/>
      <w:noProof/>
    </w:rPr>
  </w:style>
  <w:style w:type="table" w:styleId="Tabellenraster">
    <w:name w:val="Table Grid"/>
    <w:basedOn w:val="NormaleTabelle"/>
    <w:uiPriority w:val="39"/>
    <w:rsid w:val="00DF726E"/>
    <w:pPr>
      <w:spacing w:after="0" w:line="240" w:lineRule="auto"/>
    </w:pPr>
    <w:rPr>
      <w:rFonts w:ascii="Arial" w:eastAsiaTheme="minorHAnsi" w:hAnsi="Arial"/>
      <w:kern w:val="0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erg\OneDrive%20-%20Kt.%20SG%20BLD\HKBe\HKB.E_LF3_LP3_Videoprojekt\HKB.E_LF3_LP3_A22_Drehbuch-Dokumentationsvorlage_2025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Benutzerdefiniert 4">
      <a:majorFont>
        <a:latin typeface="Courier New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ZITATIONSUI20.XSL" StyleName="Zitation SUI" Version="2020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563806FAC4CDF4F80D8854CF7497E98" ma:contentTypeVersion="42" ma:contentTypeDescription="Ein neues Dokument erstellen." ma:contentTypeScope="" ma:versionID="310efca7d927dda3751ddf262247e5e0">
  <xsd:schema xmlns:xsd="http://www.w3.org/2001/XMLSchema" xmlns:xs="http://www.w3.org/2001/XMLSchema" xmlns:p="http://schemas.microsoft.com/office/2006/metadata/properties" xmlns:ns3="852be11b-12a6-4629-ac18-6d176b9b8f65" xmlns:ns4="2c90c696-4c7e-4434-bf39-1366930cdf95" targetNamespace="http://schemas.microsoft.com/office/2006/metadata/properties" ma:root="true" ma:fieldsID="ed6f7a08d52123af1a91fdf5e955725c" ns3:_="" ns4:_="">
    <xsd:import namespace="852be11b-12a6-4629-ac18-6d176b9b8f65"/>
    <xsd:import namespace="2c90c696-4c7e-4434-bf39-1366930cdf9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NotebookType" minOccurs="0"/>
                <xsd:element ref="ns4:FolderType" minOccurs="0"/>
                <xsd:element ref="ns4:Owner" minOccurs="0"/>
                <xsd:element ref="ns4:DefaultSectionNames" minOccurs="0"/>
                <xsd:element ref="ns4:AppVersion" minOccurs="0"/>
                <xsd:element ref="ns4:Teachers" minOccurs="0"/>
                <xsd:element ref="ns4:Students" minOccurs="0"/>
                <xsd:element ref="ns4:Student_Group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CultureName" minOccurs="0"/>
                <xsd:element ref="ns4:Has_Teacher_Only_SectionGroup" minOccurs="0"/>
                <xsd:element ref="ns4:Is_Collaboration_Space_Locked" minOccurs="0"/>
                <xsd:element ref="ns3:LastSharedByUser" minOccurs="0"/>
                <xsd:element ref="ns3:LastSharedByTime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Templates" minOccurs="0"/>
                <xsd:element ref="ns4:Self_Registration_Enabled0" minOccurs="0"/>
                <xsd:element ref="ns4:MediaServiceAutoTags" minOccurs="0"/>
                <xsd:element ref="ns4:TeamsChannelId" minOccurs="0"/>
                <xsd:element ref="ns4:IsNotebookLocked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ath_Settings" minOccurs="0"/>
                <xsd:element ref="ns4:Distribution_Groups" minOccurs="0"/>
                <xsd:element ref="ns4:LMS_Mappings" minOccurs="0"/>
                <xsd:element ref="ns4:MediaServiceAutoKeyPoints" minOccurs="0"/>
                <xsd:element ref="ns4:MediaServiceKeyPoints" minOccurs="0"/>
                <xsd:element ref="ns4:Teams_Channel_Section_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2be11b-12a6-4629-ac18-6d176b9b8f6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description="" ma:hidden="true" ma:internalName="SharingHintHash" ma:readOnly="true">
      <xsd:simpleType>
        <xsd:restriction base="dms:Text"/>
      </xsd:simpleType>
    </xsd:element>
    <xsd:element name="LastSharedByUser" ma:index="25" nillable="true" ma:displayName="Zuletzt freigegeben nach Benutz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26" nillable="true" ma:displayName="Zuletzt freigegeben nach Zeitpunkt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90c696-4c7e-4434-bf39-1366930cdf95" elementFormDefault="qualified">
    <xsd:import namespace="http://schemas.microsoft.com/office/2006/documentManagement/types"/>
    <xsd:import namespace="http://schemas.microsoft.com/office/infopath/2007/PartnerControls"/>
    <xsd:element name="NotebookType" ma:index="11" nillable="true" ma:displayName="Notebook Type" ma:indexed="true" ma:internalName="NotebookType">
      <xsd:simpleType>
        <xsd:restriction base="dms:Text"/>
      </xsd:simpleType>
    </xsd:element>
    <xsd:element name="FolderType" ma:index="12" nillable="true" ma:displayName="Folder Type" ma:internalName="FolderType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4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AppVersion" ma:index="15" nillable="true" ma:displayName="App Version" ma:internalName="AppVersion">
      <xsd:simpleType>
        <xsd:restriction base="dms:Text"/>
      </xsd:simpleType>
    </xsd:element>
    <xsd:element name="Teachers" ma:index="16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7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8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9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0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1" nillable="true" ma:displayName="Self_Registration_Enabled" ma:internalName="Self_Registration_Enabled">
      <xsd:simpleType>
        <xsd:restriction base="dms:Boolean"/>
      </xsd:simpleType>
    </xsd:element>
    <xsd:element name="CultureName" ma:index="22" nillable="true" ma:displayName="Culture Name" ma:internalName="CultureName">
      <xsd:simpleType>
        <xsd:restriction base="dms:Text"/>
      </xsd:simpleType>
    </xsd:element>
    <xsd:element name="Has_Teacher_Only_SectionGroup" ma:index="23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4" nillable="true" ma:displayName="Is Collaboration Space Locked" ma:internalName="Is_Collaboration_Space_Locked">
      <xsd:simpleType>
        <xsd:restriction base="dms:Boolean"/>
      </xsd:simpleType>
    </xsd:element>
    <xsd:element name="MediaServiceMetadata" ma:index="2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29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Templates" ma:index="30" nillable="true" ma:displayName="Templates" ma:internalName="Templates">
      <xsd:simpleType>
        <xsd:restriction base="dms:Note">
          <xsd:maxLength value="255"/>
        </xsd:restriction>
      </xsd:simpleType>
    </xsd:element>
    <xsd:element name="Self_Registration_Enabled0" ma:index="31" nillable="true" ma:displayName="Self Registration Enabled" ma:internalName="Self_Registration_Enabled0">
      <xsd:simpleType>
        <xsd:restriction base="dms:Boolean"/>
      </xsd:simpleType>
    </xsd:element>
    <xsd:element name="MediaServiceAutoTags" ma:index="32" nillable="true" ma:displayName="MediaServiceAutoTags" ma:description="" ma:internalName="MediaServiceAutoTags" ma:readOnly="true">
      <xsd:simpleType>
        <xsd:restriction base="dms:Text"/>
      </xsd:simpleType>
    </xsd:element>
    <xsd:element name="TeamsChannelId" ma:index="33" nillable="true" ma:displayName="Teams Channel Id" ma:internalName="TeamsChannelId">
      <xsd:simpleType>
        <xsd:restriction base="dms:Text"/>
      </xsd:simpleType>
    </xsd:element>
    <xsd:element name="IsNotebookLocked" ma:index="34" nillable="true" ma:displayName="Is Notebook Locked" ma:internalName="IsNotebookLocked">
      <xsd:simpleType>
        <xsd:restriction base="dms:Boolean"/>
      </xsd:simpleType>
    </xsd:element>
    <xsd:element name="MediaServiceLocation" ma:index="35" nillable="true" ma:displayName="MediaServiceLocation" ma:internalName="MediaServiceLocation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ath_Settings" ma:index="39" nillable="true" ma:displayName="Math Settings" ma:internalName="Math_Settings">
      <xsd:simpleType>
        <xsd:restriction base="dms:Text"/>
      </xsd:simpleType>
    </xsd:element>
    <xsd:element name="Distribution_Groups" ma:index="4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41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AutoKeyPoints" ma:index="4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Teams_Channel_Section_Location" ma:index="44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5" nillable="true" ma:displayName="Length (seconds)" ma:internalName="MediaLengthInSeconds" ma:readOnly="true">
      <xsd:simpleType>
        <xsd:restriction base="dms:Unknown"/>
      </xsd:simpleType>
    </xsd:element>
    <xsd:element name="_activity" ma:index="46" nillable="true" ma:displayName="_activity" ma:hidden="true" ma:internalName="_activity">
      <xsd:simpleType>
        <xsd:restriction base="dms:Note"/>
      </xsd:simpleType>
    </xsd:element>
    <xsd:element name="MediaServiceObjectDetectorVersions" ma:index="4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2c90c696-4c7e-4434-bf39-1366930cdf95">
      <UserInfo>
        <DisplayName/>
        <AccountId xsi:nil="true"/>
        <AccountType/>
      </UserInfo>
    </Owner>
    <Students xmlns="2c90c696-4c7e-4434-bf39-1366930cdf95">
      <UserInfo>
        <DisplayName/>
        <AccountId xsi:nil="true"/>
        <AccountType/>
      </UserInfo>
    </Students>
    <Student_Groups xmlns="2c90c696-4c7e-4434-bf39-1366930cdf95">
      <UserInfo>
        <DisplayName/>
        <AccountId xsi:nil="true"/>
        <AccountType/>
      </UserInfo>
    </Student_Groups>
    <Self_Registration_Enabled0 xmlns="2c90c696-4c7e-4434-bf39-1366930cdf95" xsi:nil="true"/>
    <LMS_Mappings xmlns="2c90c696-4c7e-4434-bf39-1366930cdf95" xsi:nil="true"/>
    <CultureName xmlns="2c90c696-4c7e-4434-bf39-1366930cdf95" xsi:nil="true"/>
    <Has_Teacher_Only_SectionGroup xmlns="2c90c696-4c7e-4434-bf39-1366930cdf95" xsi:nil="true"/>
    <DefaultSectionNames xmlns="2c90c696-4c7e-4434-bf39-1366930cdf95" xsi:nil="true"/>
    <AppVersion xmlns="2c90c696-4c7e-4434-bf39-1366930cdf95" xsi:nil="true"/>
    <Invited_Teachers xmlns="2c90c696-4c7e-4434-bf39-1366930cdf95" xsi:nil="true"/>
    <Invited_Students xmlns="2c90c696-4c7e-4434-bf39-1366930cdf95" xsi:nil="true"/>
    <Teachers xmlns="2c90c696-4c7e-4434-bf39-1366930cdf95">
      <UserInfo>
        <DisplayName/>
        <AccountId xsi:nil="true"/>
        <AccountType/>
      </UserInfo>
    </Teachers>
    <Self_Registration_Enabled xmlns="2c90c696-4c7e-4434-bf39-1366930cdf95" xsi:nil="true"/>
    <Templates xmlns="2c90c696-4c7e-4434-bf39-1366930cdf95" xsi:nil="true"/>
    <Math_Settings xmlns="2c90c696-4c7e-4434-bf39-1366930cdf95" xsi:nil="true"/>
    <Is_Collaboration_Space_Locked xmlns="2c90c696-4c7e-4434-bf39-1366930cdf95" xsi:nil="true"/>
    <Teams_Channel_Section_Location xmlns="2c90c696-4c7e-4434-bf39-1366930cdf95" xsi:nil="true"/>
    <Distribution_Groups xmlns="2c90c696-4c7e-4434-bf39-1366930cdf95" xsi:nil="true"/>
    <_activity xmlns="2c90c696-4c7e-4434-bf39-1366930cdf95" xsi:nil="true"/>
    <NotebookType xmlns="2c90c696-4c7e-4434-bf39-1366930cdf95" xsi:nil="true"/>
    <FolderType xmlns="2c90c696-4c7e-4434-bf39-1366930cdf95" xsi:nil="true"/>
    <TeamsChannelId xmlns="2c90c696-4c7e-4434-bf39-1366930cdf95" xsi:nil="true"/>
    <IsNotebookLocked xmlns="2c90c696-4c7e-4434-bf39-1366930cdf9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778769-9CF4-4C4C-9824-3F61376957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8A89C7-AD72-4487-8CD5-4868928D24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2be11b-12a6-4629-ac18-6d176b9b8f65"/>
    <ds:schemaRef ds:uri="2c90c696-4c7e-4434-bf39-1366930cdf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89A37C-914C-4A5D-9F12-C2086A281CDC}">
  <ds:schemaRefs>
    <ds:schemaRef ds:uri="http://schemas.microsoft.com/office/2006/metadata/properties"/>
    <ds:schemaRef ds:uri="http://schemas.microsoft.com/office/infopath/2007/PartnerControls"/>
    <ds:schemaRef ds:uri="2c90c696-4c7e-4434-bf39-1366930cdf95"/>
  </ds:schemaRefs>
</ds:datastoreItem>
</file>

<file path=customXml/itemProps4.xml><?xml version="1.0" encoding="utf-8"?>
<ds:datastoreItem xmlns:ds="http://schemas.openxmlformats.org/officeDocument/2006/customXml" ds:itemID="{45D98272-99AB-4694-9FF7-20CCDCC7B61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06a8f2b-28e4-44c4-ac01-7357a3a2b9e7}" enabled="1" method="Standard" siteId="{5daf41bd-338c-4311-b1b0-e1299889c34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HKB.E_LF3_LP3_A22_Drehbuch-Dokumentationsvorlage_2025.dotx</Template>
  <TotalTime>0</TotalTime>
  <Pages>8</Pages>
  <Words>867</Words>
  <Characters>5379</Characters>
  <Application>Microsoft Office Word</Application>
  <DocSecurity>0</DocSecurity>
  <Lines>158</Lines>
  <Paragraphs>102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Jürg Lippuner</dc:creator>
  <cp:keywords/>
  <dc:description/>
  <cp:lastModifiedBy>Lippuner Jürg BZBS</cp:lastModifiedBy>
  <cp:revision>49</cp:revision>
  <dcterms:created xsi:type="dcterms:W3CDTF">2026-05-05T15:14:00Z</dcterms:created>
  <dcterms:modified xsi:type="dcterms:W3CDTF">2026-05-05T16:16:00Z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0x010100D563806FAC4CDF4F80D8854CF7497E98</vt:lpwstr>
  </property>
  <property fmtid="{D5CDD505-2E9C-101B-9397-08002B2CF9AE}" pid="3" name="MSIP_Label_806a8f2b-28e4-44c4-ac01-7357a3a2b9e7_Enabled">
    <vt:lpwstr>true</vt:lpwstr>
  </property>
  <property fmtid="{D5CDD505-2E9C-101B-9397-08002B2CF9AE}" pid="4" name="MSIP_Label_806a8f2b-28e4-44c4-ac01-7357a3a2b9e7_SetDate">
    <vt:lpwstr>2025-01-31T15:04:14Z</vt:lpwstr>
  </property>
  <property fmtid="{D5CDD505-2E9C-101B-9397-08002B2CF9AE}" pid="5" name="MSIP_Label_806a8f2b-28e4-44c4-ac01-7357a3a2b9e7_Method">
    <vt:lpwstr>Standard</vt:lpwstr>
  </property>
  <property fmtid="{D5CDD505-2E9C-101B-9397-08002B2CF9AE}" pid="6" name="MSIP_Label_806a8f2b-28e4-44c4-ac01-7357a3a2b9e7_Name">
    <vt:lpwstr>intern</vt:lpwstr>
  </property>
  <property fmtid="{D5CDD505-2E9C-101B-9397-08002B2CF9AE}" pid="7" name="MSIP_Label_806a8f2b-28e4-44c4-ac01-7357a3a2b9e7_SiteId">
    <vt:lpwstr>5daf41bd-338c-4311-b1b0-e1299889c34b</vt:lpwstr>
  </property>
  <property fmtid="{D5CDD505-2E9C-101B-9397-08002B2CF9AE}" pid="8" name="MSIP_Label_806a8f2b-28e4-44c4-ac01-7357a3a2b9e7_ActionId">
    <vt:lpwstr>028032e5-353e-4074-b9f0-ec235c03696d</vt:lpwstr>
  </property>
  <property fmtid="{D5CDD505-2E9C-101B-9397-08002B2CF9AE}" pid="9" name="MSIP_Label_806a8f2b-28e4-44c4-ac01-7357a3a2b9e7_ContentBits">
    <vt:lpwstr>0</vt:lpwstr>
  </property>
  <property fmtid="{D5CDD505-2E9C-101B-9397-08002B2CF9AE}" pid="10" name="MSIP_Label_806a8f2b-28e4-44c4-ac01-7357a3a2b9e7_Tag">
    <vt:lpwstr>10, 3, 0, 1</vt:lpwstr>
  </property>
</Properties>
</file>